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5794"/>
        <w:gridCol w:w="3402"/>
      </w:tblGrid>
      <w:tr w:rsidR="00BD71A9" w:rsidRPr="00AE4322" w14:paraId="49131138" w14:textId="77777777" w:rsidTr="00FA661C">
        <w:trPr>
          <w:trHeight w:val="844"/>
        </w:trPr>
        <w:tc>
          <w:tcPr>
            <w:tcW w:w="1147" w:type="dxa"/>
            <w:vAlign w:val="center"/>
            <w:hideMark/>
          </w:tcPr>
          <w:p w14:paraId="41609C7F" w14:textId="77777777" w:rsidR="00BD71A9" w:rsidRPr="00AE4322" w:rsidRDefault="00BD71A9" w:rsidP="00BF7498">
            <w:pPr>
              <w:rPr>
                <w:rFonts w:ascii="Arial" w:hAnsi="Arial" w:cs="Arial"/>
                <w:szCs w:val="28"/>
              </w:rPr>
            </w:pPr>
            <w:r w:rsidRPr="00AE4322">
              <w:rPr>
                <w:rFonts w:ascii="Arial" w:hAnsi="Arial" w:cs="Arial"/>
                <w:sz w:val="18"/>
                <w:szCs w:val="20"/>
              </w:rPr>
              <w:t>Company Name/Logo</w:t>
            </w:r>
          </w:p>
        </w:tc>
        <w:tc>
          <w:tcPr>
            <w:tcW w:w="5794" w:type="dxa"/>
            <w:vAlign w:val="center"/>
          </w:tcPr>
          <w:p w14:paraId="3260824A" w14:textId="389DE930" w:rsidR="00BD71A9" w:rsidRPr="00AE4322" w:rsidRDefault="00B77331" w:rsidP="00BF7498">
            <w:pPr>
              <w:rPr>
                <w:rFonts w:ascii="Arial" w:hAnsi="Arial" w:cs="Arial"/>
                <w:b/>
                <w:bCs/>
                <w:szCs w:val="28"/>
              </w:rPr>
            </w:pPr>
            <w:r w:rsidRPr="00AE4322">
              <w:rPr>
                <w:rFonts w:ascii="Arial" w:hAnsi="Arial" w:cs="Arial"/>
                <w:b/>
                <w:bCs/>
                <w:szCs w:val="28"/>
              </w:rPr>
              <w:t>Complaint / Returned Product Record</w:t>
            </w:r>
            <w:r w:rsidR="00DF7A3D" w:rsidRPr="00AE4322">
              <w:rPr>
                <w:rFonts w:ascii="Arial" w:hAnsi="Arial" w:cs="Arial"/>
                <w:b/>
                <w:bCs/>
                <w:szCs w:val="28"/>
              </w:rPr>
              <w:t xml:space="preserve"> Example</w:t>
            </w:r>
          </w:p>
        </w:tc>
        <w:tc>
          <w:tcPr>
            <w:tcW w:w="3402" w:type="dxa"/>
            <w:vAlign w:val="center"/>
            <w:hideMark/>
          </w:tcPr>
          <w:p w14:paraId="3B7315AB" w14:textId="77777777" w:rsidR="00BD71A9" w:rsidRPr="00AE4322" w:rsidRDefault="00BD71A9" w:rsidP="00BF7498">
            <w:pPr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AE4322">
              <w:rPr>
                <w:rFonts w:ascii="Arial" w:hAnsi="Arial" w:cs="Arial"/>
                <w:sz w:val="18"/>
                <w:szCs w:val="18"/>
                <w:lang w:val="en-CA"/>
              </w:rPr>
              <w:t>Version No.: 01</w:t>
            </w:r>
            <w:r w:rsidRPr="00AE4322">
              <w:rPr>
                <w:rFonts w:ascii="Arial" w:hAnsi="Arial" w:cs="Arial"/>
                <w:sz w:val="18"/>
                <w:szCs w:val="18"/>
                <w:lang w:val="en-CA"/>
              </w:rPr>
              <w:br/>
              <w:t xml:space="preserve">Last revised </w:t>
            </w:r>
            <w:proofErr w:type="gramStart"/>
            <w:r w:rsidRPr="00AE4322">
              <w:rPr>
                <w:rFonts w:ascii="Arial" w:hAnsi="Arial" w:cs="Arial"/>
                <w:sz w:val="18"/>
                <w:szCs w:val="18"/>
                <w:lang w:val="en-CA"/>
              </w:rPr>
              <w:t>on:</w:t>
            </w:r>
            <w:proofErr w:type="gramEnd"/>
            <w:r w:rsidRPr="00AE4322">
              <w:rPr>
                <w:rFonts w:ascii="Arial" w:hAnsi="Arial" w:cs="Arial"/>
                <w:sz w:val="18"/>
                <w:szCs w:val="18"/>
                <w:lang w:val="en-CA"/>
              </w:rPr>
              <w:t xml:space="preserve"> mm-dd-</w:t>
            </w:r>
            <w:proofErr w:type="spellStart"/>
            <w:r w:rsidRPr="00AE4322">
              <w:rPr>
                <w:rFonts w:ascii="Arial" w:hAnsi="Arial" w:cs="Arial"/>
                <w:sz w:val="18"/>
                <w:szCs w:val="18"/>
                <w:lang w:val="en-CA"/>
              </w:rPr>
              <w:t>yyyy</w:t>
            </w:r>
            <w:proofErr w:type="spellEnd"/>
            <w:r w:rsidRPr="00AE4322">
              <w:rPr>
                <w:rFonts w:ascii="Arial" w:hAnsi="Arial" w:cs="Arial"/>
                <w:sz w:val="18"/>
                <w:szCs w:val="18"/>
                <w:lang w:val="en-CA"/>
              </w:rPr>
              <w:br/>
              <w:t>Approved by: [Personnel responsible]</w:t>
            </w:r>
            <w:r w:rsidRPr="00AE4322">
              <w:rPr>
                <w:rFonts w:ascii="Arial" w:hAnsi="Arial" w:cs="Arial"/>
                <w:sz w:val="18"/>
                <w:szCs w:val="18"/>
                <w:lang w:val="en-CA"/>
              </w:rPr>
              <w:br/>
              <w:t>Effective Date: mm-dd-</w:t>
            </w:r>
            <w:proofErr w:type="spellStart"/>
            <w:r w:rsidRPr="00AE4322">
              <w:rPr>
                <w:rFonts w:ascii="Arial" w:hAnsi="Arial" w:cs="Arial"/>
                <w:sz w:val="18"/>
                <w:szCs w:val="18"/>
                <w:lang w:val="en-CA"/>
              </w:rPr>
              <w:t>yyyy</w:t>
            </w:r>
            <w:proofErr w:type="spellEnd"/>
          </w:p>
        </w:tc>
      </w:tr>
    </w:tbl>
    <w:p w14:paraId="631B1573" w14:textId="4F4AD83A" w:rsidR="00C217E9" w:rsidRPr="00AE4322" w:rsidRDefault="00C217E9" w:rsidP="00C217E9">
      <w:pPr>
        <w:rPr>
          <w:rFonts w:ascii="Arial" w:hAnsi="Arial" w:cs="Arial"/>
          <w:bCs/>
          <w:sz w:val="20"/>
          <w:szCs w:val="20"/>
        </w:rPr>
      </w:pPr>
    </w:p>
    <w:tbl>
      <w:tblPr>
        <w:tblW w:w="10349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1672"/>
        <w:gridCol w:w="2014"/>
        <w:gridCol w:w="1843"/>
        <w:gridCol w:w="2268"/>
      </w:tblGrid>
      <w:tr w:rsidR="00CA1A80" w:rsidRPr="00AE4322" w14:paraId="10A411E5" w14:textId="77777777" w:rsidTr="00FD1B53">
        <w:trPr>
          <w:trHeight w:val="42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</w:tcPr>
          <w:p w14:paraId="733729AA" w14:textId="77777777" w:rsidR="00CA1A80" w:rsidRPr="00AE4322" w:rsidRDefault="00CA1A80" w:rsidP="000C5B85">
            <w:pPr>
              <w:pStyle w:val="Heading2"/>
            </w:pPr>
            <w:r w:rsidRPr="00AE4322">
              <w:t xml:space="preserve">Date 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</w:tcBorders>
          </w:tcPr>
          <w:p w14:paraId="26465D3D" w14:textId="77777777" w:rsidR="00CA1A80" w:rsidRPr="00AE4322" w:rsidRDefault="00CA1A80" w:rsidP="00BF74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7473B803" w14:textId="6EED5062" w:rsidR="00CA1A80" w:rsidRPr="00AE4322" w:rsidRDefault="0035491B" w:rsidP="00BF7498">
            <w:pPr>
              <w:rPr>
                <w:rFonts w:ascii="Arial" w:hAnsi="Arial" w:cs="Arial"/>
                <w:sz w:val="20"/>
                <w:szCs w:val="20"/>
              </w:rPr>
            </w:pPr>
            <w:r w:rsidRPr="00AE4322">
              <w:rPr>
                <w:rFonts w:ascii="Arial" w:hAnsi="Arial" w:cs="Arial"/>
                <w:sz w:val="20"/>
                <w:szCs w:val="20"/>
              </w:rPr>
              <w:t>Complaint#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</w:tcPr>
          <w:p w14:paraId="1667368A" w14:textId="77777777" w:rsidR="00CA1A80" w:rsidRPr="00AE4322" w:rsidRDefault="00CA1A80" w:rsidP="00BF74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A80" w:rsidRPr="00AE4322" w14:paraId="101DB9D0" w14:textId="77777777" w:rsidTr="00FA661C">
        <w:tc>
          <w:tcPr>
            <w:tcW w:w="2552" w:type="dxa"/>
            <w:tcBorders>
              <w:left w:val="single" w:sz="12" w:space="0" w:color="auto"/>
            </w:tcBorders>
          </w:tcPr>
          <w:p w14:paraId="014F35CB" w14:textId="503BF03A" w:rsidR="00CA1A80" w:rsidRPr="00AE4322" w:rsidRDefault="00CA1A80" w:rsidP="00BF7498">
            <w:pPr>
              <w:rPr>
                <w:rFonts w:ascii="Arial" w:hAnsi="Arial" w:cs="Arial"/>
                <w:sz w:val="20"/>
                <w:szCs w:val="20"/>
              </w:rPr>
            </w:pPr>
            <w:r w:rsidRPr="00AE4322">
              <w:rPr>
                <w:rFonts w:ascii="Arial" w:hAnsi="Arial" w:cs="Arial"/>
                <w:sz w:val="20"/>
                <w:szCs w:val="20"/>
              </w:rPr>
              <w:t>Complainant’s Name</w:t>
            </w:r>
            <w:r w:rsidR="00A70F84" w:rsidRPr="00AE4322">
              <w:rPr>
                <w:rFonts w:ascii="Arial" w:hAnsi="Arial" w:cs="Arial"/>
                <w:sz w:val="20"/>
                <w:szCs w:val="20"/>
              </w:rPr>
              <w:t>/ Business Name</w:t>
            </w:r>
          </w:p>
        </w:tc>
        <w:tc>
          <w:tcPr>
            <w:tcW w:w="3686" w:type="dxa"/>
            <w:gridSpan w:val="2"/>
          </w:tcPr>
          <w:p w14:paraId="56CF57AE" w14:textId="77777777" w:rsidR="00CA1A80" w:rsidRPr="00AE4322" w:rsidRDefault="00CA1A80" w:rsidP="00BF74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B638B1F" w14:textId="34D08E1F" w:rsidR="00CA1A80" w:rsidRPr="00AE4322" w:rsidRDefault="0035491B" w:rsidP="00BF7498">
            <w:pPr>
              <w:rPr>
                <w:rFonts w:ascii="Arial" w:hAnsi="Arial" w:cs="Arial"/>
                <w:sz w:val="20"/>
                <w:szCs w:val="20"/>
              </w:rPr>
            </w:pPr>
            <w:r w:rsidRPr="00AE4322">
              <w:rPr>
                <w:rFonts w:ascii="Arial" w:hAnsi="Arial" w:cs="Arial"/>
                <w:sz w:val="20"/>
                <w:szCs w:val="20"/>
              </w:rPr>
              <w:t>Telephone</w:t>
            </w: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64DD128E" w14:textId="77777777" w:rsidR="00CA1A80" w:rsidRPr="00AE4322" w:rsidRDefault="00CA1A80" w:rsidP="00BF74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A80" w:rsidRPr="00AE4322" w14:paraId="107FE2F4" w14:textId="77777777" w:rsidTr="00FD1B53">
        <w:trPr>
          <w:trHeight w:val="404"/>
        </w:trPr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</w:tcPr>
          <w:p w14:paraId="5F6E2D70" w14:textId="400E8676" w:rsidR="00CA1A80" w:rsidRPr="00AE4322" w:rsidRDefault="00A70F84" w:rsidP="00BF7498">
            <w:pPr>
              <w:rPr>
                <w:rFonts w:ascii="Arial" w:hAnsi="Arial" w:cs="Arial"/>
                <w:sz w:val="20"/>
                <w:szCs w:val="20"/>
              </w:rPr>
            </w:pPr>
            <w:r w:rsidRPr="00AE4322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3686" w:type="dxa"/>
            <w:gridSpan w:val="2"/>
            <w:tcBorders>
              <w:bottom w:val="single" w:sz="12" w:space="0" w:color="auto"/>
            </w:tcBorders>
          </w:tcPr>
          <w:p w14:paraId="20D20977" w14:textId="77777777" w:rsidR="00CA1A80" w:rsidRPr="00AE4322" w:rsidRDefault="00CA1A80" w:rsidP="00BF74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34C1E3A9" w14:textId="01233B9D" w:rsidR="00CA1A80" w:rsidRPr="00AE4322" w:rsidRDefault="0035491B" w:rsidP="00BF7498">
            <w:pPr>
              <w:rPr>
                <w:rFonts w:ascii="Arial" w:hAnsi="Arial" w:cs="Arial"/>
                <w:sz w:val="20"/>
                <w:szCs w:val="20"/>
              </w:rPr>
            </w:pPr>
            <w:r w:rsidRPr="00AE4322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14:paraId="0D47A489" w14:textId="77777777" w:rsidR="00CA1A80" w:rsidRPr="00AE4322" w:rsidRDefault="00CA1A80" w:rsidP="00BF74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A80" w:rsidRPr="00AE4322" w14:paraId="4B879195" w14:textId="77777777" w:rsidTr="00FA661C">
        <w:trPr>
          <w:cantSplit/>
          <w:trHeight w:val="117"/>
        </w:trPr>
        <w:tc>
          <w:tcPr>
            <w:tcW w:w="103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2738C" w14:textId="77777777" w:rsidR="00CA1A80" w:rsidRPr="00FD1B53" w:rsidRDefault="00CA1A80" w:rsidP="00BF749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CA1A80" w:rsidRPr="00AE4322" w14:paraId="78FB4559" w14:textId="77777777" w:rsidTr="00FA661C">
        <w:trPr>
          <w:cantSplit/>
          <w:trHeight w:val="433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E8E529" w14:textId="780D1BC1" w:rsidR="00CA1A80" w:rsidRPr="00AE4322" w:rsidRDefault="00FF4A01" w:rsidP="00BF7498">
            <w:pPr>
              <w:rPr>
                <w:rFonts w:ascii="Arial" w:hAnsi="Arial" w:cs="Arial"/>
                <w:sz w:val="20"/>
                <w:szCs w:val="20"/>
              </w:rPr>
            </w:pPr>
            <w:r w:rsidRPr="00AE4322">
              <w:rPr>
                <w:rFonts w:ascii="Arial" w:hAnsi="Arial" w:cs="Arial"/>
                <w:sz w:val="20"/>
                <w:szCs w:val="20"/>
              </w:rPr>
              <w:t>Pr</w:t>
            </w:r>
            <w:r w:rsidR="00E40E65" w:rsidRPr="00AE4322">
              <w:rPr>
                <w:rFonts w:ascii="Arial" w:hAnsi="Arial" w:cs="Arial"/>
                <w:sz w:val="20"/>
                <w:szCs w:val="20"/>
              </w:rPr>
              <w:t>oduct Name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1C2D" w14:textId="77777777" w:rsidR="00CA1A80" w:rsidRPr="00AE4322" w:rsidRDefault="00CA1A80" w:rsidP="00BF74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D2B9" w14:textId="28101889" w:rsidR="00CA1A80" w:rsidRPr="00AE4322" w:rsidRDefault="001F1A65" w:rsidP="00BF7498">
            <w:pPr>
              <w:rPr>
                <w:rFonts w:ascii="Arial" w:hAnsi="Arial" w:cs="Arial"/>
                <w:sz w:val="20"/>
                <w:szCs w:val="20"/>
              </w:rPr>
            </w:pPr>
            <w:r w:rsidRPr="00AE4322">
              <w:rPr>
                <w:rFonts w:ascii="Arial" w:hAnsi="Arial" w:cs="Arial"/>
                <w:sz w:val="20"/>
                <w:szCs w:val="20"/>
              </w:rPr>
              <w:t>Lot Code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BDDE04" w14:textId="77777777" w:rsidR="00CA1A80" w:rsidRPr="00AE4322" w:rsidRDefault="00CA1A80" w:rsidP="00BF74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A01" w:rsidRPr="00AE4322" w14:paraId="0F84CBD4" w14:textId="77777777" w:rsidTr="00FA661C">
        <w:trPr>
          <w:cantSplit/>
          <w:trHeight w:val="247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022A67" w14:textId="7B4509D8" w:rsidR="00FF4A01" w:rsidRPr="00AE4322" w:rsidRDefault="001F1A65" w:rsidP="00BF7498">
            <w:pPr>
              <w:rPr>
                <w:rFonts w:ascii="Arial" w:hAnsi="Arial" w:cs="Arial"/>
                <w:sz w:val="20"/>
                <w:szCs w:val="20"/>
              </w:rPr>
            </w:pPr>
            <w:r w:rsidRPr="00AE4322">
              <w:rPr>
                <w:rFonts w:ascii="Arial" w:hAnsi="Arial" w:cs="Arial"/>
                <w:sz w:val="20"/>
                <w:szCs w:val="20"/>
              </w:rPr>
              <w:t>Product Brand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A22F" w14:textId="77777777" w:rsidR="00FF4A01" w:rsidRPr="00AE4322" w:rsidRDefault="00FF4A01" w:rsidP="00BF749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CD26" w14:textId="4E329E17" w:rsidR="00FF4A01" w:rsidRPr="00AE4322" w:rsidRDefault="00425F44" w:rsidP="00BF7498">
            <w:pPr>
              <w:rPr>
                <w:rFonts w:ascii="Arial" w:hAnsi="Arial" w:cs="Arial"/>
                <w:sz w:val="20"/>
                <w:szCs w:val="20"/>
              </w:rPr>
            </w:pPr>
            <w:r w:rsidRPr="00AE4322">
              <w:rPr>
                <w:rFonts w:ascii="Arial" w:hAnsi="Arial" w:cs="Arial"/>
                <w:sz w:val="20"/>
                <w:szCs w:val="20"/>
              </w:rPr>
              <w:t>Production date on label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66101C" w14:textId="77777777" w:rsidR="00FF4A01" w:rsidRPr="00AE4322" w:rsidRDefault="00FF4A01" w:rsidP="00BF749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5F44" w:rsidRPr="00AE4322" w14:paraId="366CCC1C" w14:textId="77777777" w:rsidTr="00FA661C">
        <w:trPr>
          <w:cantSplit/>
          <w:trHeight w:val="421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A074F1" w14:textId="7A2632D5" w:rsidR="00425F44" w:rsidRPr="00AE4322" w:rsidRDefault="00425F44" w:rsidP="00425F44">
            <w:pPr>
              <w:rPr>
                <w:rFonts w:ascii="Arial" w:hAnsi="Arial" w:cs="Arial"/>
                <w:sz w:val="20"/>
                <w:szCs w:val="20"/>
              </w:rPr>
            </w:pPr>
            <w:r w:rsidRPr="00AE4322">
              <w:rPr>
                <w:rFonts w:ascii="Arial" w:hAnsi="Arial" w:cs="Arial"/>
                <w:sz w:val="20"/>
                <w:szCs w:val="20"/>
              </w:rPr>
              <w:t>Quantity purchased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EEE1" w14:textId="77777777" w:rsidR="00425F44" w:rsidRPr="00AE4322" w:rsidRDefault="00425F44" w:rsidP="00425F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29D2" w14:textId="486F33C0" w:rsidR="00425F44" w:rsidRPr="00AE4322" w:rsidRDefault="00425F44" w:rsidP="00425F44">
            <w:pPr>
              <w:rPr>
                <w:rFonts w:ascii="Arial" w:hAnsi="Arial" w:cs="Arial"/>
                <w:sz w:val="20"/>
                <w:szCs w:val="20"/>
              </w:rPr>
            </w:pPr>
            <w:r w:rsidRPr="00AE4322">
              <w:rPr>
                <w:rFonts w:ascii="Arial" w:hAnsi="Arial" w:cs="Arial"/>
                <w:sz w:val="20"/>
                <w:szCs w:val="20"/>
              </w:rPr>
              <w:t>Quantity returned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E82F57" w14:textId="77777777" w:rsidR="00425F44" w:rsidRPr="00AE4322" w:rsidRDefault="00425F44" w:rsidP="00425F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5F44" w:rsidRPr="00AE4322" w14:paraId="552E47FF" w14:textId="77777777" w:rsidTr="00FA661C">
        <w:trPr>
          <w:cantSplit/>
          <w:trHeight w:val="247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AA057F3" w14:textId="77777777" w:rsidR="00425F44" w:rsidRPr="00AE4322" w:rsidRDefault="00425F44" w:rsidP="00425F44">
            <w:pPr>
              <w:rPr>
                <w:rFonts w:ascii="Arial" w:hAnsi="Arial" w:cs="Arial"/>
                <w:sz w:val="20"/>
                <w:szCs w:val="20"/>
              </w:rPr>
            </w:pPr>
            <w:r w:rsidRPr="00AE4322">
              <w:rPr>
                <w:rFonts w:ascii="Arial" w:hAnsi="Arial" w:cs="Arial"/>
                <w:sz w:val="20"/>
                <w:szCs w:val="20"/>
              </w:rPr>
              <w:t>Location of purchase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F6A" w14:textId="77777777" w:rsidR="00425F44" w:rsidRPr="00AE4322" w:rsidRDefault="00425F44" w:rsidP="00425F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D30E" w14:textId="184A2A1E" w:rsidR="00425F44" w:rsidRPr="00AE4322" w:rsidRDefault="00425F44" w:rsidP="00425F44">
            <w:pPr>
              <w:rPr>
                <w:rFonts w:ascii="Arial" w:hAnsi="Arial" w:cs="Arial"/>
                <w:sz w:val="20"/>
                <w:szCs w:val="20"/>
              </w:rPr>
            </w:pPr>
            <w:r w:rsidRPr="00AE4322">
              <w:rPr>
                <w:rFonts w:ascii="Arial" w:hAnsi="Arial" w:cs="Arial"/>
                <w:sz w:val="20"/>
                <w:szCs w:val="20"/>
              </w:rPr>
              <w:t>Quantity consumed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6288FD" w14:textId="77777777" w:rsidR="00425F44" w:rsidRPr="00AE4322" w:rsidRDefault="00425F44" w:rsidP="00425F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57DB" w:rsidRPr="00AE4322" w14:paraId="52A5A4BD" w14:textId="77777777" w:rsidTr="00FA661C">
        <w:trPr>
          <w:cantSplit/>
          <w:trHeight w:val="461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B61FAD" w14:textId="24A79A15" w:rsidR="004157DB" w:rsidRPr="00AE4322" w:rsidRDefault="004157DB" w:rsidP="00425F44">
            <w:pPr>
              <w:rPr>
                <w:rFonts w:ascii="Arial" w:hAnsi="Arial" w:cs="Arial"/>
                <w:sz w:val="20"/>
                <w:szCs w:val="20"/>
              </w:rPr>
            </w:pPr>
            <w:r w:rsidRPr="00AE4322">
              <w:rPr>
                <w:rFonts w:ascii="Arial" w:hAnsi="Arial" w:cs="Arial"/>
                <w:sz w:val="20"/>
                <w:szCs w:val="20"/>
              </w:rPr>
              <w:t>How was it transported home</w:t>
            </w: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263400" w14:textId="77777777" w:rsidR="004157DB" w:rsidRPr="00AE4322" w:rsidRDefault="004157DB" w:rsidP="00425F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5F44" w:rsidRPr="00AE4322" w14:paraId="62F1D82C" w14:textId="77777777" w:rsidTr="00FA661C">
        <w:trPr>
          <w:cantSplit/>
          <w:trHeight w:val="435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3CEA860" w14:textId="24205C31" w:rsidR="00425F44" w:rsidRPr="00AE4322" w:rsidRDefault="004157DB" w:rsidP="00425F44">
            <w:pPr>
              <w:rPr>
                <w:rFonts w:ascii="Arial" w:hAnsi="Arial" w:cs="Arial"/>
                <w:sz w:val="20"/>
                <w:szCs w:val="20"/>
              </w:rPr>
            </w:pPr>
            <w:r w:rsidRPr="00AE4322">
              <w:rPr>
                <w:rFonts w:ascii="Arial" w:hAnsi="Arial" w:cs="Arial"/>
                <w:sz w:val="20"/>
                <w:szCs w:val="20"/>
              </w:rPr>
              <w:t>How was it stored</w:t>
            </w:r>
          </w:p>
        </w:tc>
        <w:tc>
          <w:tcPr>
            <w:tcW w:w="612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1E2EB0" w14:textId="77777777" w:rsidR="00425F44" w:rsidRPr="00AE4322" w:rsidRDefault="00425F44" w:rsidP="00425F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5F44" w:rsidRPr="00AE4322" w14:paraId="3BA46F90" w14:textId="77777777" w:rsidTr="00FA661C">
        <w:trPr>
          <w:cantSplit/>
          <w:trHeight w:val="362"/>
        </w:trPr>
        <w:tc>
          <w:tcPr>
            <w:tcW w:w="1034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FEFFB3" w14:textId="77777777" w:rsidR="00425F44" w:rsidRPr="00AE4322" w:rsidRDefault="00425F44" w:rsidP="00425F44">
            <w:pPr>
              <w:pStyle w:val="Heading2"/>
            </w:pPr>
            <w:r w:rsidRPr="00AE4322">
              <w:t xml:space="preserve">Details of the complaint received: </w:t>
            </w:r>
          </w:p>
        </w:tc>
      </w:tr>
      <w:tr w:rsidR="00425F44" w:rsidRPr="00AE4322" w14:paraId="1BCEDFAC" w14:textId="77777777" w:rsidTr="00FA661C">
        <w:trPr>
          <w:cantSplit/>
          <w:trHeight w:val="299"/>
        </w:trPr>
        <w:tc>
          <w:tcPr>
            <w:tcW w:w="10349" w:type="dxa"/>
            <w:gridSpan w:val="5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58B2C4" w14:textId="77777777" w:rsidR="00425F44" w:rsidRPr="00AE4322" w:rsidRDefault="00425F44" w:rsidP="00425F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5F44" w:rsidRPr="00AE4322" w14:paraId="22B8526F" w14:textId="77777777" w:rsidTr="00FA661C">
        <w:trPr>
          <w:cantSplit/>
          <w:trHeight w:val="31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67947C" w14:textId="77777777" w:rsidR="00425F44" w:rsidRPr="00AE4322" w:rsidRDefault="00425F44" w:rsidP="00425F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5F44" w:rsidRPr="00AE4322" w14:paraId="562F3C13" w14:textId="77777777" w:rsidTr="00FA661C">
        <w:trPr>
          <w:cantSplit/>
          <w:trHeight w:val="304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3F29B2" w14:textId="77777777" w:rsidR="00425F44" w:rsidRPr="00AE4322" w:rsidRDefault="00425F44" w:rsidP="00425F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5F44" w:rsidRPr="00AE4322" w14:paraId="11915D5F" w14:textId="77777777" w:rsidTr="00FA661C">
        <w:trPr>
          <w:cantSplit/>
          <w:trHeight w:val="361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207765" w14:textId="77777777" w:rsidR="00425F44" w:rsidRPr="00AE4322" w:rsidRDefault="00425F44" w:rsidP="00425F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5F44" w:rsidRPr="00AE4322" w14:paraId="76377170" w14:textId="77777777" w:rsidTr="00FA661C">
        <w:trPr>
          <w:cantSplit/>
          <w:trHeight w:val="370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B7CCC6" w14:textId="77777777" w:rsidR="00425F44" w:rsidRPr="00AE4322" w:rsidRDefault="00425F44" w:rsidP="00425F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5F44" w:rsidRPr="00AE4322" w14:paraId="6D833625" w14:textId="77777777" w:rsidTr="00FA661C">
        <w:trPr>
          <w:cantSplit/>
          <w:trHeight w:val="304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807C7A7" w14:textId="77777777" w:rsidR="00425F44" w:rsidRPr="00AE4322" w:rsidRDefault="00425F44" w:rsidP="00425F44">
            <w:pPr>
              <w:rPr>
                <w:rFonts w:ascii="Arial" w:hAnsi="Arial" w:cs="Arial"/>
                <w:sz w:val="20"/>
                <w:szCs w:val="20"/>
              </w:rPr>
            </w:pPr>
            <w:r w:rsidRPr="00AE4322">
              <w:rPr>
                <w:rFonts w:ascii="Arial" w:hAnsi="Arial" w:cs="Arial"/>
                <w:sz w:val="20"/>
                <w:szCs w:val="20"/>
              </w:rPr>
              <w:t xml:space="preserve">Any reported illnesses (in as much detail as possible – was a doctor seen, where and dates, </w:t>
            </w:r>
            <w:proofErr w:type="spellStart"/>
            <w:r w:rsidRPr="00AE4322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AE4322"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425F44" w:rsidRPr="00AE4322" w14:paraId="53FD6C6B" w14:textId="77777777" w:rsidTr="00FA661C">
        <w:trPr>
          <w:cantSplit/>
        </w:trPr>
        <w:tc>
          <w:tcPr>
            <w:tcW w:w="1034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C11988" w14:textId="77777777" w:rsidR="00425F44" w:rsidRPr="00AE4322" w:rsidRDefault="00425F44" w:rsidP="00425F44">
            <w:pPr>
              <w:pStyle w:val="Heading2"/>
            </w:pPr>
          </w:p>
        </w:tc>
      </w:tr>
      <w:tr w:rsidR="00425F44" w:rsidRPr="00AE4322" w14:paraId="5D63983A" w14:textId="77777777" w:rsidTr="00FA661C">
        <w:trPr>
          <w:cantSplit/>
        </w:trPr>
        <w:tc>
          <w:tcPr>
            <w:tcW w:w="1034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C3521EF" w14:textId="77777777" w:rsidR="00425F44" w:rsidRPr="00AE4322" w:rsidRDefault="00425F44" w:rsidP="00425F44">
            <w:pPr>
              <w:pStyle w:val="Heading2"/>
            </w:pPr>
          </w:p>
        </w:tc>
      </w:tr>
      <w:tr w:rsidR="00425F44" w:rsidRPr="00AE4322" w14:paraId="69087DDF" w14:textId="77777777" w:rsidTr="00FA661C">
        <w:trPr>
          <w:cantSplit/>
        </w:trPr>
        <w:tc>
          <w:tcPr>
            <w:tcW w:w="1034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0D3D112" w14:textId="77777777" w:rsidR="00425F44" w:rsidRPr="00AE4322" w:rsidRDefault="00425F44" w:rsidP="00425F44">
            <w:pPr>
              <w:pStyle w:val="Heading2"/>
            </w:pPr>
          </w:p>
        </w:tc>
      </w:tr>
      <w:tr w:rsidR="00425F44" w:rsidRPr="00AE4322" w14:paraId="5BF84879" w14:textId="77777777" w:rsidTr="00FA661C">
        <w:trPr>
          <w:cantSplit/>
        </w:trPr>
        <w:tc>
          <w:tcPr>
            <w:tcW w:w="1034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6A9675A" w14:textId="77777777" w:rsidR="00425F44" w:rsidRPr="00AE4322" w:rsidRDefault="00425F44" w:rsidP="00425F44">
            <w:pPr>
              <w:pStyle w:val="Heading2"/>
            </w:pPr>
            <w:r w:rsidRPr="00AE4322">
              <w:t xml:space="preserve">Findings on visual examination of Returned Product (contamination, </w:t>
            </w:r>
            <w:proofErr w:type="spellStart"/>
            <w:r w:rsidRPr="00AE4322">
              <w:t>odour</w:t>
            </w:r>
            <w:proofErr w:type="spellEnd"/>
            <w:r w:rsidRPr="00AE4322">
              <w:t xml:space="preserve">, </w:t>
            </w:r>
            <w:proofErr w:type="spellStart"/>
            <w:r w:rsidRPr="00AE4322">
              <w:t>off-colour</w:t>
            </w:r>
            <w:proofErr w:type="spellEnd"/>
            <w:r w:rsidRPr="00AE4322">
              <w:t>, damaged package)</w:t>
            </w:r>
            <w:r w:rsidR="00B455AC" w:rsidRPr="00AE4322">
              <w:t xml:space="preserve"> and other investigation details</w:t>
            </w:r>
            <w:r w:rsidRPr="00AE4322">
              <w:t>:</w:t>
            </w:r>
          </w:p>
          <w:p w14:paraId="05D1C828" w14:textId="626B2417" w:rsidR="00750801" w:rsidRPr="00AE4322" w:rsidRDefault="00750801" w:rsidP="00750801">
            <w:pPr>
              <w:rPr>
                <w:rFonts w:ascii="Arial" w:hAnsi="Arial" w:cs="Arial"/>
                <w:sz w:val="20"/>
                <w:szCs w:val="20"/>
              </w:rPr>
            </w:pPr>
            <w:r w:rsidRPr="00AE4322">
              <w:rPr>
                <w:rFonts w:ascii="Arial" w:hAnsi="Arial" w:cs="Arial"/>
                <w:sz w:val="20"/>
                <w:szCs w:val="20"/>
              </w:rPr>
              <w:t xml:space="preserve">If no product </w:t>
            </w:r>
            <w:proofErr w:type="gramStart"/>
            <w:r w:rsidRPr="00AE4322">
              <w:rPr>
                <w:rFonts w:ascii="Arial" w:hAnsi="Arial" w:cs="Arial"/>
                <w:sz w:val="20"/>
                <w:szCs w:val="20"/>
              </w:rPr>
              <w:t>returned</w:t>
            </w:r>
            <w:proofErr w:type="gramEnd"/>
            <w:r w:rsidRPr="00AE4322">
              <w:rPr>
                <w:rFonts w:ascii="Arial" w:hAnsi="Arial" w:cs="Arial"/>
                <w:sz w:val="20"/>
                <w:szCs w:val="20"/>
              </w:rPr>
              <w:t>, detail why it was not returned (e.g</w:t>
            </w:r>
            <w:r w:rsidR="00B6778A">
              <w:rPr>
                <w:rFonts w:ascii="Arial" w:hAnsi="Arial" w:cs="Arial"/>
                <w:sz w:val="20"/>
                <w:szCs w:val="20"/>
              </w:rPr>
              <w:t>.</w:t>
            </w:r>
            <w:r w:rsidRPr="00AE4322">
              <w:rPr>
                <w:rFonts w:ascii="Arial" w:hAnsi="Arial" w:cs="Arial"/>
                <w:sz w:val="20"/>
                <w:szCs w:val="20"/>
              </w:rPr>
              <w:t xml:space="preserve"> no product remaining, quality issue, </w:t>
            </w:r>
            <w:proofErr w:type="spellStart"/>
            <w:r w:rsidRPr="00AE4322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AE4322">
              <w:rPr>
                <w:rFonts w:ascii="Arial" w:hAnsi="Arial" w:cs="Arial"/>
                <w:sz w:val="20"/>
                <w:szCs w:val="20"/>
              </w:rPr>
              <w:t xml:space="preserve">). </w:t>
            </w:r>
          </w:p>
        </w:tc>
      </w:tr>
      <w:tr w:rsidR="00425F44" w:rsidRPr="00AE4322" w14:paraId="4B67E807" w14:textId="77777777" w:rsidTr="00FA661C">
        <w:trPr>
          <w:cantSplit/>
        </w:trPr>
        <w:tc>
          <w:tcPr>
            <w:tcW w:w="1034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F012EA9" w14:textId="77777777" w:rsidR="00425F44" w:rsidRPr="00AE4322" w:rsidRDefault="00425F44" w:rsidP="00425F44">
            <w:pPr>
              <w:pStyle w:val="Heading2"/>
            </w:pPr>
          </w:p>
        </w:tc>
      </w:tr>
      <w:tr w:rsidR="00425F44" w:rsidRPr="00AE4322" w14:paraId="0487BBFD" w14:textId="77777777" w:rsidTr="00FA661C">
        <w:trPr>
          <w:cantSplit/>
        </w:trPr>
        <w:tc>
          <w:tcPr>
            <w:tcW w:w="1034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C3D3E31" w14:textId="77777777" w:rsidR="00425F44" w:rsidRPr="00AE4322" w:rsidRDefault="00425F44" w:rsidP="00425F44">
            <w:pPr>
              <w:pStyle w:val="Heading2"/>
            </w:pPr>
          </w:p>
        </w:tc>
      </w:tr>
      <w:tr w:rsidR="000E09EF" w:rsidRPr="00AE4322" w14:paraId="62CAD77C" w14:textId="77777777" w:rsidTr="00FA661C">
        <w:trPr>
          <w:cantSplit/>
          <w:trHeight w:val="315"/>
        </w:trPr>
        <w:tc>
          <w:tcPr>
            <w:tcW w:w="1034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78D4CDE" w14:textId="77777777" w:rsidR="000E09EF" w:rsidRPr="00AE4322" w:rsidRDefault="000E09EF" w:rsidP="00425F44">
            <w:pPr>
              <w:pStyle w:val="Heading2"/>
            </w:pPr>
          </w:p>
        </w:tc>
      </w:tr>
      <w:tr w:rsidR="00425F44" w:rsidRPr="00AE4322" w14:paraId="2E088775" w14:textId="77777777" w:rsidTr="00FA661C">
        <w:trPr>
          <w:cantSplit/>
        </w:trPr>
        <w:tc>
          <w:tcPr>
            <w:tcW w:w="1034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4398D2" w14:textId="4128E78A" w:rsidR="00425F44" w:rsidRPr="00AE4322" w:rsidRDefault="00425F44" w:rsidP="00425F44">
            <w:pPr>
              <w:pStyle w:val="Heading2"/>
            </w:pPr>
            <w:r w:rsidRPr="00AE4322">
              <w:t xml:space="preserve">Returned product storage </w:t>
            </w:r>
            <w:proofErr w:type="gramStart"/>
            <w:r w:rsidRPr="00AE4322">
              <w:t>locatio</w:t>
            </w:r>
            <w:r w:rsidR="00B6778A">
              <w:t>n</w:t>
            </w:r>
            <w:r w:rsidRPr="00AE4322">
              <w:t xml:space="preserve"> </w:t>
            </w:r>
            <w:r w:rsidR="00B6778A">
              <w:t>(‘</w:t>
            </w:r>
            <w:proofErr w:type="gramEnd"/>
            <w:r w:rsidR="00750801" w:rsidRPr="00AE4322">
              <w:t>N/A</w:t>
            </w:r>
            <w:r w:rsidR="00B6778A">
              <w:t>’</w:t>
            </w:r>
            <w:r w:rsidR="00750801" w:rsidRPr="00AE4322">
              <w:t xml:space="preserve"> if product was not returned</w:t>
            </w:r>
            <w:r w:rsidR="00B6778A">
              <w:t>):</w:t>
            </w:r>
            <w:r w:rsidR="00750801" w:rsidRPr="00AE4322">
              <w:t xml:space="preserve"> </w:t>
            </w:r>
          </w:p>
          <w:p w14:paraId="4A4AAE2B" w14:textId="6B3A9311" w:rsidR="00425F44" w:rsidRPr="00AE4322" w:rsidRDefault="00425F44" w:rsidP="00425F44">
            <w:pPr>
              <w:pStyle w:val="Header"/>
              <w:rPr>
                <w:rFonts w:ascii="Arial" w:hAnsi="Arial" w:cs="Arial"/>
                <w:sz w:val="20"/>
                <w:szCs w:val="20"/>
              </w:rPr>
            </w:pPr>
            <w:r w:rsidRPr="00AE4322">
              <w:rPr>
                <w:rFonts w:ascii="Arial" w:hAnsi="Arial" w:cs="Arial"/>
                <w:sz w:val="20"/>
                <w:szCs w:val="20"/>
              </w:rPr>
              <w:t xml:space="preserve">Hold stickers placed?     Yes    /     </w:t>
            </w:r>
            <w:proofErr w:type="gramStart"/>
            <w:r w:rsidRPr="00AE4322">
              <w:rPr>
                <w:rFonts w:ascii="Arial" w:hAnsi="Arial" w:cs="Arial"/>
                <w:sz w:val="20"/>
                <w:szCs w:val="20"/>
              </w:rPr>
              <w:t>No</w:t>
            </w:r>
            <w:r w:rsidR="00750801" w:rsidRPr="00AE4322">
              <w:rPr>
                <w:rFonts w:ascii="Arial" w:hAnsi="Arial" w:cs="Arial"/>
                <w:sz w:val="20"/>
                <w:szCs w:val="20"/>
              </w:rPr>
              <w:t xml:space="preserve">  /</w:t>
            </w:r>
            <w:proofErr w:type="gramEnd"/>
            <w:r w:rsidR="00750801" w:rsidRPr="00AE43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778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50801" w:rsidRPr="00AE4322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</w:tr>
      <w:tr w:rsidR="00425F44" w:rsidRPr="00AE4322" w14:paraId="1D2167C7" w14:textId="77777777" w:rsidTr="00FA661C">
        <w:trPr>
          <w:cantSplit/>
          <w:trHeight w:val="436"/>
        </w:trPr>
        <w:tc>
          <w:tcPr>
            <w:tcW w:w="10349" w:type="dxa"/>
            <w:gridSpan w:val="5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415332" w14:textId="62600F43" w:rsidR="00425F44" w:rsidRPr="00AE4322" w:rsidRDefault="00425F44" w:rsidP="00425F44">
            <w:pPr>
              <w:pStyle w:val="Heading2"/>
            </w:pPr>
            <w:r w:rsidRPr="00AE4322">
              <w:t xml:space="preserve">Product replaced?      Yes    /     No                                                        Quantity given: </w:t>
            </w:r>
          </w:p>
        </w:tc>
      </w:tr>
      <w:tr w:rsidR="00425F44" w:rsidRPr="00AE4322" w14:paraId="2D5FC78E" w14:textId="77777777" w:rsidTr="00FA661C">
        <w:trPr>
          <w:cantSplit/>
          <w:trHeight w:val="489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5970321" w14:textId="77777777" w:rsidR="00425F44" w:rsidRPr="00AE4322" w:rsidRDefault="00425F44" w:rsidP="00425F44">
            <w:pPr>
              <w:pStyle w:val="Heading2"/>
            </w:pPr>
            <w:r w:rsidRPr="00AE4322">
              <w:t>Date of production on replaced product:</w:t>
            </w:r>
          </w:p>
        </w:tc>
      </w:tr>
      <w:tr w:rsidR="00425F44" w:rsidRPr="00AE4322" w14:paraId="77AD8F75" w14:textId="77777777" w:rsidTr="00FA661C">
        <w:trPr>
          <w:cantSplit/>
          <w:trHeight w:val="386"/>
        </w:trPr>
        <w:tc>
          <w:tcPr>
            <w:tcW w:w="10349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19920" w14:textId="698FBA26" w:rsidR="00425F44" w:rsidRPr="00AE4322" w:rsidRDefault="00750801" w:rsidP="005D5168">
            <w:pPr>
              <w:pStyle w:val="Heading4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AE4322">
              <w:rPr>
                <w:rFonts w:ascii="Arial" w:hAnsi="Arial" w:cs="Arial"/>
                <w:b w:val="0"/>
                <w:bCs/>
                <w:sz w:val="20"/>
                <w:szCs w:val="20"/>
              </w:rPr>
              <w:t>Complaint information taken</w:t>
            </w:r>
            <w:r w:rsidR="00425F44" w:rsidRPr="00AE432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by: </w:t>
            </w:r>
          </w:p>
          <w:p w14:paraId="567C3FEF" w14:textId="77777777" w:rsidR="00425F44" w:rsidRPr="00AE4322" w:rsidRDefault="00425F44" w:rsidP="00425F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5F44" w:rsidRPr="00AE4322" w14:paraId="491F36E0" w14:textId="77777777" w:rsidTr="00FA661C">
        <w:trPr>
          <w:cantSplit/>
        </w:trPr>
        <w:tc>
          <w:tcPr>
            <w:tcW w:w="103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58153" w14:textId="77777777" w:rsidR="00425F44" w:rsidRPr="00AE4322" w:rsidRDefault="00425F44" w:rsidP="00425F44">
            <w:pPr>
              <w:pStyle w:val="Heading5"/>
              <w:rPr>
                <w:rFonts w:ascii="Arial" w:hAnsi="Arial" w:cs="Arial"/>
                <w:b w:val="0"/>
                <w:bCs/>
                <w:szCs w:val="20"/>
              </w:rPr>
            </w:pPr>
            <w:r w:rsidRPr="00AE4322">
              <w:rPr>
                <w:rFonts w:ascii="Arial" w:hAnsi="Arial" w:cs="Arial"/>
                <w:b w:val="0"/>
                <w:bCs/>
                <w:szCs w:val="20"/>
              </w:rPr>
              <w:t>Recall Decision</w:t>
            </w:r>
          </w:p>
        </w:tc>
      </w:tr>
      <w:tr w:rsidR="00425F44" w:rsidRPr="00AE4322" w14:paraId="60CBD98C" w14:textId="77777777" w:rsidTr="00FA661C">
        <w:trPr>
          <w:cantSplit/>
          <w:trHeight w:val="328"/>
        </w:trPr>
        <w:tc>
          <w:tcPr>
            <w:tcW w:w="103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E56120" w14:textId="7116012E" w:rsidR="00425F44" w:rsidRPr="00AE4322" w:rsidRDefault="00425F44" w:rsidP="00425F44">
            <w:pPr>
              <w:rPr>
                <w:rFonts w:ascii="Arial" w:hAnsi="Arial" w:cs="Arial"/>
                <w:sz w:val="20"/>
                <w:szCs w:val="20"/>
              </w:rPr>
            </w:pPr>
            <w:r w:rsidRPr="00AE4322">
              <w:rPr>
                <w:rFonts w:ascii="Arial" w:hAnsi="Arial" w:cs="Arial"/>
                <w:sz w:val="20"/>
                <w:szCs w:val="20"/>
              </w:rPr>
              <w:t xml:space="preserve">IS </w:t>
            </w:r>
            <w:proofErr w:type="gramStart"/>
            <w:r w:rsidRPr="00AE4322">
              <w:rPr>
                <w:rFonts w:ascii="Arial" w:hAnsi="Arial" w:cs="Arial"/>
                <w:sz w:val="20"/>
                <w:szCs w:val="20"/>
              </w:rPr>
              <w:t>A RECALL</w:t>
            </w:r>
            <w:proofErr w:type="gramEnd"/>
            <w:r w:rsidRPr="00AE43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E4322">
              <w:rPr>
                <w:rFonts w:ascii="Arial" w:hAnsi="Arial" w:cs="Arial"/>
                <w:sz w:val="20"/>
                <w:szCs w:val="20"/>
              </w:rPr>
              <w:t>REQUIRED?:</w:t>
            </w:r>
            <w:proofErr w:type="gramEnd"/>
            <w:r w:rsidRPr="00AE4322">
              <w:rPr>
                <w:rFonts w:ascii="Arial" w:hAnsi="Arial" w:cs="Arial"/>
                <w:sz w:val="20"/>
                <w:szCs w:val="20"/>
              </w:rPr>
              <w:t xml:space="preserve">    Yes    /     No</w:t>
            </w:r>
          </w:p>
        </w:tc>
      </w:tr>
      <w:tr w:rsidR="00540344" w:rsidRPr="00AE4322" w14:paraId="3079C417" w14:textId="77777777" w:rsidTr="00FA661C">
        <w:trPr>
          <w:cantSplit/>
          <w:trHeight w:val="580"/>
        </w:trPr>
        <w:tc>
          <w:tcPr>
            <w:tcW w:w="103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A98C58" w14:textId="086D74D5" w:rsidR="00B455AC" w:rsidRPr="00AE4322" w:rsidRDefault="00540344" w:rsidP="00B455AC">
            <w:pPr>
              <w:rPr>
                <w:rFonts w:ascii="Arial" w:hAnsi="Arial" w:cs="Arial"/>
                <w:sz w:val="20"/>
                <w:szCs w:val="20"/>
              </w:rPr>
            </w:pPr>
            <w:r w:rsidRPr="00AE4322">
              <w:rPr>
                <w:rFonts w:ascii="Arial" w:hAnsi="Arial" w:cs="Arial"/>
                <w:sz w:val="20"/>
                <w:szCs w:val="20"/>
              </w:rPr>
              <w:t>Additional Comments/Notes</w:t>
            </w:r>
            <w:r w:rsidR="00750801" w:rsidRPr="00AE4322">
              <w:rPr>
                <w:rFonts w:ascii="Arial" w:hAnsi="Arial" w:cs="Arial"/>
                <w:sz w:val="20"/>
                <w:szCs w:val="20"/>
              </w:rPr>
              <w:t xml:space="preserve"> (include reasoning why a recall is or is not required</w:t>
            </w:r>
            <w:r w:rsidR="00504F3D" w:rsidRPr="00AE4322">
              <w:rPr>
                <w:rFonts w:ascii="Arial" w:hAnsi="Arial" w:cs="Arial"/>
                <w:sz w:val="20"/>
                <w:szCs w:val="20"/>
              </w:rPr>
              <w:t>)</w:t>
            </w:r>
            <w:r w:rsidRPr="00AE432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6218944D" w14:textId="2A9A4D98" w:rsidR="00540344" w:rsidRPr="00AE4322" w:rsidRDefault="00540344" w:rsidP="00540344">
      <w:pPr>
        <w:tabs>
          <w:tab w:val="left" w:pos="1305"/>
        </w:tabs>
        <w:rPr>
          <w:rFonts w:ascii="Arial" w:hAnsi="Arial" w:cs="Arial"/>
          <w:sz w:val="20"/>
          <w:szCs w:val="20"/>
        </w:rPr>
      </w:pPr>
    </w:p>
    <w:p w14:paraId="43B13880" w14:textId="5947766B" w:rsidR="008B2D93" w:rsidRPr="00AE4322" w:rsidRDefault="001B47D3" w:rsidP="00FA661C">
      <w:pPr>
        <w:tabs>
          <w:tab w:val="left" w:pos="1305"/>
        </w:tabs>
        <w:ind w:hanging="284"/>
        <w:rPr>
          <w:rFonts w:ascii="Arial" w:hAnsi="Arial" w:cs="Arial"/>
          <w:sz w:val="20"/>
          <w:szCs w:val="20"/>
        </w:rPr>
      </w:pPr>
      <w:r w:rsidRPr="00AE4322">
        <w:rPr>
          <w:rFonts w:ascii="Arial" w:hAnsi="Arial" w:cs="Arial"/>
          <w:sz w:val="20"/>
          <w:szCs w:val="20"/>
        </w:rPr>
        <w:t xml:space="preserve">Verifier </w:t>
      </w:r>
      <w:r w:rsidR="00CC3210" w:rsidRPr="00AE4322">
        <w:rPr>
          <w:rFonts w:ascii="Arial" w:hAnsi="Arial" w:cs="Arial"/>
          <w:sz w:val="20"/>
          <w:szCs w:val="20"/>
        </w:rPr>
        <w:t>initials and date</w:t>
      </w:r>
      <w:r w:rsidR="008B2D93" w:rsidRPr="00AE4322">
        <w:rPr>
          <w:rFonts w:ascii="Arial" w:hAnsi="Arial" w:cs="Arial"/>
          <w:sz w:val="20"/>
          <w:szCs w:val="20"/>
        </w:rPr>
        <w:t>:</w:t>
      </w:r>
      <w:r w:rsidRPr="00AE4322">
        <w:rPr>
          <w:rFonts w:ascii="Arial" w:hAnsi="Arial" w:cs="Arial"/>
          <w:sz w:val="20"/>
          <w:szCs w:val="20"/>
        </w:rPr>
        <w:t xml:space="preserve">__________________      </w:t>
      </w:r>
    </w:p>
    <w:sectPr w:rsidR="008B2D93" w:rsidRPr="00AE4322" w:rsidSect="00FD1B53">
      <w:pgSz w:w="12240" w:h="15840"/>
      <w:pgMar w:top="709" w:right="900" w:bottom="993" w:left="1440" w:header="720" w:footer="5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46E1A" w14:textId="77777777" w:rsidR="00023A6B" w:rsidRDefault="00023A6B" w:rsidP="00971486">
      <w:r>
        <w:separator/>
      </w:r>
    </w:p>
  </w:endnote>
  <w:endnote w:type="continuationSeparator" w:id="0">
    <w:p w14:paraId="0645F941" w14:textId="77777777" w:rsidR="00023A6B" w:rsidRDefault="00023A6B" w:rsidP="0097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49743" w14:textId="77777777" w:rsidR="00023A6B" w:rsidRDefault="00023A6B" w:rsidP="00971486">
      <w:r>
        <w:separator/>
      </w:r>
    </w:p>
  </w:footnote>
  <w:footnote w:type="continuationSeparator" w:id="0">
    <w:p w14:paraId="33A097F2" w14:textId="77777777" w:rsidR="00023A6B" w:rsidRDefault="00023A6B" w:rsidP="00971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&quot;&quot;" style="width:22.9pt;height:10.1pt;visibility:visible;mso-wrap-style:square" o:bullet="t">
        <v:imagedata r:id="rId1" o:title=""/>
      </v:shape>
    </w:pict>
  </w:numPicBullet>
  <w:abstractNum w:abstractNumId="0" w15:restartNumberingAfterBreak="0">
    <w:nsid w:val="37F144BC"/>
    <w:multiLevelType w:val="hybridMultilevel"/>
    <w:tmpl w:val="24CE6AEC"/>
    <w:lvl w:ilvl="0" w:tplc="36C202A4">
      <w:start w:val="1"/>
      <w:numFmt w:val="bullet"/>
      <w:lvlText w:val="•"/>
      <w:lvlJc w:val="left"/>
      <w:pPr>
        <w:ind w:left="720" w:hanging="360"/>
      </w:pPr>
    </w:lvl>
    <w:lvl w:ilvl="1" w:tplc="AAFAB814">
      <w:start w:val="1"/>
      <w:numFmt w:val="bullet"/>
      <w:lvlText w:val="◦"/>
      <w:lvlJc w:val="left"/>
      <w:pPr>
        <w:ind w:left="1080" w:hanging="360"/>
      </w:pPr>
    </w:lvl>
    <w:lvl w:ilvl="2" w:tplc="4D7AB098">
      <w:numFmt w:val="decimal"/>
      <w:lvlText w:val=""/>
      <w:lvlJc w:val="left"/>
    </w:lvl>
    <w:lvl w:ilvl="3" w:tplc="3E92DC86">
      <w:numFmt w:val="decimal"/>
      <w:lvlText w:val=""/>
      <w:lvlJc w:val="left"/>
    </w:lvl>
    <w:lvl w:ilvl="4" w:tplc="C39A7322">
      <w:numFmt w:val="decimal"/>
      <w:lvlText w:val=""/>
      <w:lvlJc w:val="left"/>
    </w:lvl>
    <w:lvl w:ilvl="5" w:tplc="380CAB26">
      <w:numFmt w:val="decimal"/>
      <w:lvlText w:val=""/>
      <w:lvlJc w:val="left"/>
    </w:lvl>
    <w:lvl w:ilvl="6" w:tplc="50F8B2B6">
      <w:numFmt w:val="decimal"/>
      <w:lvlText w:val=""/>
      <w:lvlJc w:val="left"/>
    </w:lvl>
    <w:lvl w:ilvl="7" w:tplc="8A66ECB8">
      <w:numFmt w:val="decimal"/>
      <w:lvlText w:val=""/>
      <w:lvlJc w:val="left"/>
    </w:lvl>
    <w:lvl w:ilvl="8" w:tplc="12E058A4">
      <w:numFmt w:val="decimal"/>
      <w:lvlText w:val=""/>
      <w:lvlJc w:val="left"/>
    </w:lvl>
  </w:abstractNum>
  <w:abstractNum w:abstractNumId="1" w15:restartNumberingAfterBreak="0">
    <w:nsid w:val="5D611087"/>
    <w:multiLevelType w:val="hybridMultilevel"/>
    <w:tmpl w:val="FA52C724"/>
    <w:lvl w:ilvl="0" w:tplc="C8945636">
      <w:start w:val="1"/>
      <w:numFmt w:val="bullet"/>
      <w:pStyle w:val="Bullet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44CC3C">
      <w:start w:val="1"/>
      <w:numFmt w:val="bullet"/>
      <w:pStyle w:val="BulletL2"/>
      <w:lvlText w:val="­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75CCE"/>
    <w:multiLevelType w:val="hybridMultilevel"/>
    <w:tmpl w:val="0E8A2C4E"/>
    <w:lvl w:ilvl="0" w:tplc="278EE472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 w16cid:durableId="1071538207">
    <w:abstractNumId w:val="1"/>
  </w:num>
  <w:num w:numId="2" w16cid:durableId="589893316">
    <w:abstractNumId w:val="1"/>
    <w:lvlOverride w:ilvl="0">
      <w:startOverride w:val="1"/>
    </w:lvlOverride>
  </w:num>
  <w:num w:numId="3" w16cid:durableId="568803681">
    <w:abstractNumId w:val="2"/>
  </w:num>
  <w:num w:numId="4" w16cid:durableId="6102874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8A"/>
    <w:rsid w:val="00022CD9"/>
    <w:rsid w:val="000237D3"/>
    <w:rsid w:val="00023A6B"/>
    <w:rsid w:val="00024558"/>
    <w:rsid w:val="00030B1A"/>
    <w:rsid w:val="0003132A"/>
    <w:rsid w:val="000317E5"/>
    <w:rsid w:val="00032652"/>
    <w:rsid w:val="000367D8"/>
    <w:rsid w:val="00046606"/>
    <w:rsid w:val="00055C83"/>
    <w:rsid w:val="00066C23"/>
    <w:rsid w:val="000A274F"/>
    <w:rsid w:val="000A4E50"/>
    <w:rsid w:val="000A6778"/>
    <w:rsid w:val="000B701C"/>
    <w:rsid w:val="000C43F8"/>
    <w:rsid w:val="000C5B85"/>
    <w:rsid w:val="000D2FA9"/>
    <w:rsid w:val="000D63F1"/>
    <w:rsid w:val="000E09EF"/>
    <w:rsid w:val="000E2C94"/>
    <w:rsid w:val="000E4C60"/>
    <w:rsid w:val="000E6293"/>
    <w:rsid w:val="000F326E"/>
    <w:rsid w:val="000F34E9"/>
    <w:rsid w:val="000F378B"/>
    <w:rsid w:val="00105F94"/>
    <w:rsid w:val="00113D0F"/>
    <w:rsid w:val="00114995"/>
    <w:rsid w:val="001175E5"/>
    <w:rsid w:val="00121A83"/>
    <w:rsid w:val="001225A4"/>
    <w:rsid w:val="00137B00"/>
    <w:rsid w:val="00140D88"/>
    <w:rsid w:val="0016018E"/>
    <w:rsid w:val="0017279B"/>
    <w:rsid w:val="001B47D3"/>
    <w:rsid w:val="001B55A5"/>
    <w:rsid w:val="001C35A7"/>
    <w:rsid w:val="001D0894"/>
    <w:rsid w:val="001D4E5D"/>
    <w:rsid w:val="001D5724"/>
    <w:rsid w:val="001D75B1"/>
    <w:rsid w:val="001E4163"/>
    <w:rsid w:val="001E78D0"/>
    <w:rsid w:val="001F1A65"/>
    <w:rsid w:val="00202A85"/>
    <w:rsid w:val="002039A4"/>
    <w:rsid w:val="00211AC1"/>
    <w:rsid w:val="0021446E"/>
    <w:rsid w:val="0023579E"/>
    <w:rsid w:val="00242210"/>
    <w:rsid w:val="00250C00"/>
    <w:rsid w:val="00257206"/>
    <w:rsid w:val="00272905"/>
    <w:rsid w:val="00281CD2"/>
    <w:rsid w:val="00282866"/>
    <w:rsid w:val="00284DA4"/>
    <w:rsid w:val="00285602"/>
    <w:rsid w:val="00291B4E"/>
    <w:rsid w:val="002A06BD"/>
    <w:rsid w:val="002A58A8"/>
    <w:rsid w:val="002A5A75"/>
    <w:rsid w:val="002B3C8A"/>
    <w:rsid w:val="002C2536"/>
    <w:rsid w:val="002C7557"/>
    <w:rsid w:val="002D1169"/>
    <w:rsid w:val="002E515C"/>
    <w:rsid w:val="003068C2"/>
    <w:rsid w:val="00315ED0"/>
    <w:rsid w:val="0035491B"/>
    <w:rsid w:val="00357771"/>
    <w:rsid w:val="00357B30"/>
    <w:rsid w:val="00361682"/>
    <w:rsid w:val="00381ADF"/>
    <w:rsid w:val="00383DA7"/>
    <w:rsid w:val="003B1E09"/>
    <w:rsid w:val="003D3391"/>
    <w:rsid w:val="003E0C8A"/>
    <w:rsid w:val="003E4C28"/>
    <w:rsid w:val="003E4CBC"/>
    <w:rsid w:val="003E5CAD"/>
    <w:rsid w:val="003F07BF"/>
    <w:rsid w:val="003F310B"/>
    <w:rsid w:val="00400B11"/>
    <w:rsid w:val="00412BB5"/>
    <w:rsid w:val="004157DB"/>
    <w:rsid w:val="00424125"/>
    <w:rsid w:val="00425F44"/>
    <w:rsid w:val="004317F2"/>
    <w:rsid w:val="00434C19"/>
    <w:rsid w:val="0044392E"/>
    <w:rsid w:val="004529D5"/>
    <w:rsid w:val="004628E9"/>
    <w:rsid w:val="0047211C"/>
    <w:rsid w:val="00473899"/>
    <w:rsid w:val="00475E8C"/>
    <w:rsid w:val="00483A8C"/>
    <w:rsid w:val="004C22FC"/>
    <w:rsid w:val="004C4C0C"/>
    <w:rsid w:val="004C744B"/>
    <w:rsid w:val="004D4598"/>
    <w:rsid w:val="004F36E3"/>
    <w:rsid w:val="00501DE8"/>
    <w:rsid w:val="00504F3D"/>
    <w:rsid w:val="00506690"/>
    <w:rsid w:val="005202C1"/>
    <w:rsid w:val="00526C7E"/>
    <w:rsid w:val="00531BFC"/>
    <w:rsid w:val="00540344"/>
    <w:rsid w:val="00541F55"/>
    <w:rsid w:val="00541FCF"/>
    <w:rsid w:val="00560FCB"/>
    <w:rsid w:val="005643E8"/>
    <w:rsid w:val="00572D9F"/>
    <w:rsid w:val="00592935"/>
    <w:rsid w:val="00597CF0"/>
    <w:rsid w:val="005A2163"/>
    <w:rsid w:val="005B65EF"/>
    <w:rsid w:val="005C211E"/>
    <w:rsid w:val="005C46AB"/>
    <w:rsid w:val="005C5F87"/>
    <w:rsid w:val="005C7454"/>
    <w:rsid w:val="005D246B"/>
    <w:rsid w:val="005D5168"/>
    <w:rsid w:val="005E2A76"/>
    <w:rsid w:val="005E3FFE"/>
    <w:rsid w:val="005E7D04"/>
    <w:rsid w:val="005F1AD1"/>
    <w:rsid w:val="006229F5"/>
    <w:rsid w:val="00635476"/>
    <w:rsid w:val="006408F2"/>
    <w:rsid w:val="00645DEA"/>
    <w:rsid w:val="0066276E"/>
    <w:rsid w:val="006637A3"/>
    <w:rsid w:val="00663FA4"/>
    <w:rsid w:val="00670852"/>
    <w:rsid w:val="00673562"/>
    <w:rsid w:val="00680269"/>
    <w:rsid w:val="00687BBC"/>
    <w:rsid w:val="0069208D"/>
    <w:rsid w:val="006968B1"/>
    <w:rsid w:val="006A0714"/>
    <w:rsid w:val="006B0288"/>
    <w:rsid w:val="006B16FB"/>
    <w:rsid w:val="006B50B3"/>
    <w:rsid w:val="006B531D"/>
    <w:rsid w:val="006C7211"/>
    <w:rsid w:val="006D131B"/>
    <w:rsid w:val="006D2EB5"/>
    <w:rsid w:val="006D5DDE"/>
    <w:rsid w:val="006D6C46"/>
    <w:rsid w:val="006E097A"/>
    <w:rsid w:val="006E5FA5"/>
    <w:rsid w:val="00705D35"/>
    <w:rsid w:val="00711DB9"/>
    <w:rsid w:val="00713202"/>
    <w:rsid w:val="00726736"/>
    <w:rsid w:val="007402FE"/>
    <w:rsid w:val="00743455"/>
    <w:rsid w:val="00745454"/>
    <w:rsid w:val="0075038B"/>
    <w:rsid w:val="00750801"/>
    <w:rsid w:val="00767B1F"/>
    <w:rsid w:val="00772171"/>
    <w:rsid w:val="00782F0A"/>
    <w:rsid w:val="00783922"/>
    <w:rsid w:val="007C0571"/>
    <w:rsid w:val="007C3D3E"/>
    <w:rsid w:val="007C4856"/>
    <w:rsid w:val="007C571C"/>
    <w:rsid w:val="007D3127"/>
    <w:rsid w:val="007F10C6"/>
    <w:rsid w:val="008026D6"/>
    <w:rsid w:val="00806661"/>
    <w:rsid w:val="008103B5"/>
    <w:rsid w:val="008238DA"/>
    <w:rsid w:val="00825471"/>
    <w:rsid w:val="00842369"/>
    <w:rsid w:val="00846A24"/>
    <w:rsid w:val="00847F0E"/>
    <w:rsid w:val="008569B9"/>
    <w:rsid w:val="008725F2"/>
    <w:rsid w:val="00877CFE"/>
    <w:rsid w:val="0088335A"/>
    <w:rsid w:val="008863EC"/>
    <w:rsid w:val="00886AAC"/>
    <w:rsid w:val="00886D96"/>
    <w:rsid w:val="008B1103"/>
    <w:rsid w:val="008B2D93"/>
    <w:rsid w:val="008C1ECC"/>
    <w:rsid w:val="008C4989"/>
    <w:rsid w:val="008D4C7E"/>
    <w:rsid w:val="008E2E28"/>
    <w:rsid w:val="008E5A0A"/>
    <w:rsid w:val="008E6D51"/>
    <w:rsid w:val="008F78AF"/>
    <w:rsid w:val="009169A8"/>
    <w:rsid w:val="0092557B"/>
    <w:rsid w:val="009334E2"/>
    <w:rsid w:val="009445FF"/>
    <w:rsid w:val="00945870"/>
    <w:rsid w:val="009523F4"/>
    <w:rsid w:val="00956A06"/>
    <w:rsid w:val="00964144"/>
    <w:rsid w:val="00971486"/>
    <w:rsid w:val="009943E8"/>
    <w:rsid w:val="009A259C"/>
    <w:rsid w:val="009B49D2"/>
    <w:rsid w:val="009C467A"/>
    <w:rsid w:val="009D2A87"/>
    <w:rsid w:val="009D52B3"/>
    <w:rsid w:val="009E2C05"/>
    <w:rsid w:val="009E4974"/>
    <w:rsid w:val="00A06D93"/>
    <w:rsid w:val="00A078A7"/>
    <w:rsid w:val="00A25679"/>
    <w:rsid w:val="00A26FF5"/>
    <w:rsid w:val="00A326C4"/>
    <w:rsid w:val="00A36331"/>
    <w:rsid w:val="00A70F84"/>
    <w:rsid w:val="00A735D5"/>
    <w:rsid w:val="00A8232B"/>
    <w:rsid w:val="00A92E3C"/>
    <w:rsid w:val="00A96B94"/>
    <w:rsid w:val="00A96C39"/>
    <w:rsid w:val="00AA0C7D"/>
    <w:rsid w:val="00AB7C8F"/>
    <w:rsid w:val="00AC6573"/>
    <w:rsid w:val="00AD0531"/>
    <w:rsid w:val="00AE0BEC"/>
    <w:rsid w:val="00AE4322"/>
    <w:rsid w:val="00AE5D31"/>
    <w:rsid w:val="00B006E9"/>
    <w:rsid w:val="00B10E20"/>
    <w:rsid w:val="00B12027"/>
    <w:rsid w:val="00B13604"/>
    <w:rsid w:val="00B349F2"/>
    <w:rsid w:val="00B3504A"/>
    <w:rsid w:val="00B375E8"/>
    <w:rsid w:val="00B455AC"/>
    <w:rsid w:val="00B52D02"/>
    <w:rsid w:val="00B66F53"/>
    <w:rsid w:val="00B6778A"/>
    <w:rsid w:val="00B75D4A"/>
    <w:rsid w:val="00B77331"/>
    <w:rsid w:val="00B80820"/>
    <w:rsid w:val="00B80ABF"/>
    <w:rsid w:val="00B82C58"/>
    <w:rsid w:val="00B92BF5"/>
    <w:rsid w:val="00B96083"/>
    <w:rsid w:val="00BA1C53"/>
    <w:rsid w:val="00BA27D4"/>
    <w:rsid w:val="00BA7316"/>
    <w:rsid w:val="00BC6C43"/>
    <w:rsid w:val="00BD2C06"/>
    <w:rsid w:val="00BD71A9"/>
    <w:rsid w:val="00BF03A9"/>
    <w:rsid w:val="00BF6FD9"/>
    <w:rsid w:val="00C0158C"/>
    <w:rsid w:val="00C05209"/>
    <w:rsid w:val="00C14128"/>
    <w:rsid w:val="00C160F9"/>
    <w:rsid w:val="00C214D2"/>
    <w:rsid w:val="00C217E9"/>
    <w:rsid w:val="00C22D17"/>
    <w:rsid w:val="00C34A38"/>
    <w:rsid w:val="00C35B65"/>
    <w:rsid w:val="00C40C45"/>
    <w:rsid w:val="00C42757"/>
    <w:rsid w:val="00C47826"/>
    <w:rsid w:val="00C541C6"/>
    <w:rsid w:val="00C656EB"/>
    <w:rsid w:val="00C749D3"/>
    <w:rsid w:val="00C80246"/>
    <w:rsid w:val="00C904CA"/>
    <w:rsid w:val="00C922F5"/>
    <w:rsid w:val="00CA1A80"/>
    <w:rsid w:val="00CB2C9E"/>
    <w:rsid w:val="00CB35FB"/>
    <w:rsid w:val="00CC3210"/>
    <w:rsid w:val="00CD2317"/>
    <w:rsid w:val="00CE1884"/>
    <w:rsid w:val="00CF4C25"/>
    <w:rsid w:val="00D07BF4"/>
    <w:rsid w:val="00D12AB1"/>
    <w:rsid w:val="00D17C90"/>
    <w:rsid w:val="00D34D84"/>
    <w:rsid w:val="00D44B21"/>
    <w:rsid w:val="00D745B7"/>
    <w:rsid w:val="00D83F1A"/>
    <w:rsid w:val="00D9341B"/>
    <w:rsid w:val="00DB3D3B"/>
    <w:rsid w:val="00DC29D8"/>
    <w:rsid w:val="00DE0B06"/>
    <w:rsid w:val="00DE3017"/>
    <w:rsid w:val="00DF7A3D"/>
    <w:rsid w:val="00E20AA4"/>
    <w:rsid w:val="00E359CE"/>
    <w:rsid w:val="00E3713F"/>
    <w:rsid w:val="00E40E65"/>
    <w:rsid w:val="00E66D54"/>
    <w:rsid w:val="00E70194"/>
    <w:rsid w:val="00E835CF"/>
    <w:rsid w:val="00EA1FBF"/>
    <w:rsid w:val="00EB4E99"/>
    <w:rsid w:val="00EC22F1"/>
    <w:rsid w:val="00EC39EF"/>
    <w:rsid w:val="00EC4DA4"/>
    <w:rsid w:val="00EC7DC0"/>
    <w:rsid w:val="00ED0323"/>
    <w:rsid w:val="00ED7268"/>
    <w:rsid w:val="00EF2DAC"/>
    <w:rsid w:val="00EF31A1"/>
    <w:rsid w:val="00F24B98"/>
    <w:rsid w:val="00F5276B"/>
    <w:rsid w:val="00F62868"/>
    <w:rsid w:val="00F67CC8"/>
    <w:rsid w:val="00F745AC"/>
    <w:rsid w:val="00F77C15"/>
    <w:rsid w:val="00F81D62"/>
    <w:rsid w:val="00F974AA"/>
    <w:rsid w:val="00FA4DB4"/>
    <w:rsid w:val="00FA661C"/>
    <w:rsid w:val="00FB2B01"/>
    <w:rsid w:val="00FC3A57"/>
    <w:rsid w:val="00FC6189"/>
    <w:rsid w:val="00FD1B53"/>
    <w:rsid w:val="00FD33D2"/>
    <w:rsid w:val="00FF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A0F965"/>
  <w15:chartTrackingRefBased/>
  <w15:docId w15:val="{63C03807-6A20-4982-8A91-B9D1015B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3" w:unhideWhenUsed="1"/>
    <w:lsdException w:name="heading 7" w:semiHidden="1" w:uiPriority="3" w:unhideWhenUsed="1"/>
    <w:lsdException w:name="heading 8" w:semiHidden="1" w:uiPriority="3" w:unhideWhenUsed="1" w:qFormat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65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4D4598"/>
    <w:pPr>
      <w:keepNext/>
      <w:keepLines/>
      <w:spacing w:before="12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0C5B85"/>
    <w:pPr>
      <w:keepNext/>
      <w:keepLines/>
      <w:spacing w:before="40"/>
      <w:outlineLvl w:val="1"/>
    </w:pPr>
    <w:rPr>
      <w:rFonts w:ascii="Arial" w:eastAsiaTheme="majorEastAsia" w:hAnsi="Arial" w:cs="Arial"/>
      <w:sz w:val="20"/>
      <w:szCs w:val="20"/>
    </w:rPr>
  </w:style>
  <w:style w:type="paragraph" w:styleId="Heading3">
    <w:name w:val="heading 3"/>
    <w:basedOn w:val="Normal"/>
    <w:next w:val="Normal"/>
    <w:link w:val="Heading3Char"/>
    <w:unhideWhenUsed/>
    <w:qFormat/>
    <w:rsid w:val="00D07BF4"/>
    <w:pPr>
      <w:keepNext/>
      <w:keepLines/>
      <w:spacing w:before="6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rsid w:val="00B13604"/>
    <w:pPr>
      <w:keepNext/>
      <w:keepLines/>
      <w:spacing w:before="40"/>
      <w:outlineLvl w:val="3"/>
    </w:pPr>
    <w:rPr>
      <w:rFonts w:eastAsiaTheme="majorEastAsia" w:cstheme="majorBidi"/>
      <w:b/>
      <w:iCs/>
      <w:sz w:val="22"/>
    </w:rPr>
  </w:style>
  <w:style w:type="paragraph" w:styleId="Heading5">
    <w:name w:val="heading 5"/>
    <w:basedOn w:val="Heading4"/>
    <w:next w:val="Normal"/>
    <w:link w:val="Heading5Char"/>
    <w:uiPriority w:val="3"/>
    <w:unhideWhenUsed/>
    <w:qFormat/>
    <w:rsid w:val="006D131B"/>
    <w:pPr>
      <w:outlineLvl w:val="4"/>
    </w:pPr>
    <w:rPr>
      <w:sz w:val="20"/>
    </w:rPr>
  </w:style>
  <w:style w:type="paragraph" w:styleId="Heading6">
    <w:name w:val="heading 6"/>
    <w:basedOn w:val="Normal"/>
    <w:next w:val="Normal"/>
    <w:link w:val="Heading6Char"/>
    <w:uiPriority w:val="3"/>
    <w:unhideWhenUsed/>
    <w:rsid w:val="00A92E3C"/>
    <w:pPr>
      <w:keepNext/>
      <w:keepLines/>
      <w:spacing w:before="40" w:after="720"/>
      <w:outlineLvl w:val="5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2"/>
    <w:semiHidden/>
    <w:qFormat/>
    <w:rsid w:val="00D44B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2"/>
    <w:semiHidden/>
    <w:rsid w:val="00F81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4D4598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C5B85"/>
    <w:rPr>
      <w:rFonts w:ascii="Arial" w:eastAsiaTheme="majorEastAsia" w:hAnsi="Arial" w:cs="Arial"/>
      <w:kern w:val="0"/>
      <w:sz w:val="20"/>
      <w:szCs w:val="20"/>
      <w14:ligatures w14:val="none"/>
    </w:rPr>
  </w:style>
  <w:style w:type="character" w:customStyle="1" w:styleId="Heading3Char">
    <w:name w:val="Heading 3 Char"/>
    <w:basedOn w:val="DefaultParagraphFont"/>
    <w:link w:val="Heading3"/>
    <w:rsid w:val="00D07BF4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3"/>
    <w:rsid w:val="003E4CBC"/>
    <w:rPr>
      <w:rFonts w:ascii="Arial" w:eastAsiaTheme="majorEastAsia" w:hAnsi="Arial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3"/>
    <w:rsid w:val="006D131B"/>
    <w:rPr>
      <w:rFonts w:ascii="Arial" w:eastAsiaTheme="majorEastAsia" w:hAnsi="Arial" w:cstheme="majorBidi"/>
      <w:b/>
      <w:iCs/>
      <w:sz w:val="20"/>
    </w:rPr>
  </w:style>
  <w:style w:type="paragraph" w:customStyle="1" w:styleId="BulletL1">
    <w:name w:val="Bullet L1"/>
    <w:basedOn w:val="Normal"/>
    <w:link w:val="BulletL1Char"/>
    <w:uiPriority w:val="1"/>
    <w:qFormat/>
    <w:rsid w:val="00A06D93"/>
    <w:pPr>
      <w:numPr>
        <w:numId w:val="1"/>
      </w:numPr>
      <w:spacing w:before="40" w:after="40"/>
      <w:ind w:left="360"/>
      <w:contextualSpacing/>
    </w:pPr>
  </w:style>
  <w:style w:type="character" w:customStyle="1" w:styleId="BulletL1Char">
    <w:name w:val="Bullet L1 Char"/>
    <w:basedOn w:val="DefaultParagraphFont"/>
    <w:link w:val="BulletL1"/>
    <w:uiPriority w:val="1"/>
    <w:rsid w:val="00A06D93"/>
    <w:rPr>
      <w:rFonts w:ascii="Arial" w:hAnsi="Arial"/>
      <w:sz w:val="20"/>
    </w:rPr>
  </w:style>
  <w:style w:type="paragraph" w:customStyle="1" w:styleId="BulletL2">
    <w:name w:val="Bullet L2"/>
    <w:basedOn w:val="BulletL1"/>
    <w:link w:val="BulletL2Char"/>
    <w:uiPriority w:val="1"/>
    <w:qFormat/>
    <w:rsid w:val="00971486"/>
    <w:pPr>
      <w:numPr>
        <w:ilvl w:val="1"/>
      </w:numPr>
      <w:ind w:left="720"/>
    </w:pPr>
  </w:style>
  <w:style w:type="character" w:customStyle="1" w:styleId="BulletL2Char">
    <w:name w:val="Bullet L2 Char"/>
    <w:basedOn w:val="BulletL1Char"/>
    <w:link w:val="BulletL2"/>
    <w:uiPriority w:val="1"/>
    <w:rsid w:val="003E4CBC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9714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1486"/>
    <w:rPr>
      <w:rFonts w:ascii="Arial" w:hAnsi="Arial"/>
      <w:sz w:val="20"/>
    </w:rPr>
  </w:style>
  <w:style w:type="paragraph" w:customStyle="1" w:styleId="Copyright">
    <w:name w:val="Copyright"/>
    <w:basedOn w:val="Normal"/>
    <w:link w:val="CopyrightChar"/>
    <w:uiPriority w:val="5"/>
    <w:qFormat/>
    <w:rsid w:val="00137B00"/>
    <w:pPr>
      <w:autoSpaceDE w:val="0"/>
      <w:autoSpaceDN w:val="0"/>
      <w:adjustRightInd w:val="0"/>
      <w:spacing w:after="80" w:line="220" w:lineRule="atLeast"/>
      <w:textAlignment w:val="center"/>
    </w:pPr>
    <w:rPr>
      <w:rFonts w:cs="Arial"/>
      <w:sz w:val="16"/>
      <w:szCs w:val="16"/>
    </w:rPr>
  </w:style>
  <w:style w:type="character" w:customStyle="1" w:styleId="CopyrightChar">
    <w:name w:val="Copyright Char"/>
    <w:basedOn w:val="DefaultParagraphFont"/>
    <w:link w:val="Copyright"/>
    <w:uiPriority w:val="5"/>
    <w:rsid w:val="003E4CBC"/>
    <w:rPr>
      <w:rFonts w:ascii="Arial" w:hAnsi="Arial" w:cs="Arial"/>
      <w:kern w:val="0"/>
      <w:sz w:val="16"/>
      <w:szCs w:val="16"/>
      <w14:ligatures w14:val="none"/>
    </w:rPr>
  </w:style>
  <w:style w:type="paragraph" w:customStyle="1" w:styleId="Source">
    <w:name w:val="Source"/>
    <w:basedOn w:val="Normal"/>
    <w:link w:val="SourceChar"/>
    <w:autoRedefine/>
    <w:uiPriority w:val="5"/>
    <w:qFormat/>
    <w:rsid w:val="009E2C05"/>
    <w:pPr>
      <w:pBdr>
        <w:bottom w:val="dotted" w:sz="6" w:space="9" w:color="44546A" w:themeColor="text2"/>
      </w:pBdr>
      <w:autoSpaceDE w:val="0"/>
      <w:autoSpaceDN w:val="0"/>
      <w:adjustRightInd w:val="0"/>
      <w:spacing w:before="120" w:after="240" w:line="200" w:lineRule="atLeast"/>
      <w:textAlignment w:val="center"/>
    </w:pPr>
    <w:rPr>
      <w:rFonts w:cs="Arial"/>
      <w:color w:val="000000"/>
      <w:sz w:val="18"/>
      <w:szCs w:val="15"/>
    </w:rPr>
  </w:style>
  <w:style w:type="character" w:customStyle="1" w:styleId="SourceChar">
    <w:name w:val="Source Char"/>
    <w:basedOn w:val="DefaultParagraphFont"/>
    <w:link w:val="Source"/>
    <w:uiPriority w:val="5"/>
    <w:rsid w:val="009E2C05"/>
    <w:rPr>
      <w:rFonts w:ascii="Arial" w:hAnsi="Arial" w:cs="Arial"/>
      <w:color w:val="000000"/>
      <w:kern w:val="0"/>
      <w:sz w:val="18"/>
      <w:szCs w:val="15"/>
      <w14:ligatures w14:val="none"/>
    </w:rPr>
  </w:style>
  <w:style w:type="paragraph" w:customStyle="1" w:styleId="PageFooter">
    <w:name w:val="Page Footer"/>
    <w:basedOn w:val="Normal"/>
    <w:link w:val="PageFooterChar"/>
    <w:uiPriority w:val="4"/>
    <w:qFormat/>
    <w:rsid w:val="009B49D2"/>
    <w:pPr>
      <w:tabs>
        <w:tab w:val="right" w:pos="10080"/>
      </w:tabs>
      <w:autoSpaceDE w:val="0"/>
      <w:autoSpaceDN w:val="0"/>
      <w:adjustRightInd w:val="0"/>
      <w:textAlignment w:val="center"/>
    </w:pPr>
    <w:rPr>
      <w:rFonts w:cs="Arial"/>
      <w:b/>
      <w:bCs/>
      <w:color w:val="000000"/>
      <w:sz w:val="18"/>
      <w:szCs w:val="14"/>
    </w:rPr>
  </w:style>
  <w:style w:type="character" w:customStyle="1" w:styleId="PageFooterChar">
    <w:name w:val="Page Footer Char"/>
    <w:basedOn w:val="DefaultParagraphFont"/>
    <w:link w:val="PageFooter"/>
    <w:uiPriority w:val="4"/>
    <w:rsid w:val="003E4CBC"/>
    <w:rPr>
      <w:rFonts w:ascii="Arial" w:hAnsi="Arial" w:cs="Arial"/>
      <w:b/>
      <w:bCs/>
      <w:color w:val="000000"/>
      <w:kern w:val="0"/>
      <w:sz w:val="18"/>
      <w:szCs w:val="14"/>
      <w14:ligatures w14:val="none"/>
    </w:rPr>
  </w:style>
  <w:style w:type="paragraph" w:customStyle="1" w:styleId="TableH1">
    <w:name w:val="Table H1"/>
    <w:basedOn w:val="Normal"/>
    <w:link w:val="TableH1Char"/>
    <w:autoRedefine/>
    <w:uiPriority w:val="5"/>
    <w:qFormat/>
    <w:rsid w:val="00137B00"/>
    <w:pPr>
      <w:pBdr>
        <w:top w:val="dotted" w:sz="6" w:space="4" w:color="44546A" w:themeColor="text2"/>
      </w:pBdr>
      <w:autoSpaceDE w:val="0"/>
      <w:autoSpaceDN w:val="0"/>
      <w:adjustRightInd w:val="0"/>
      <w:spacing w:before="240" w:line="220" w:lineRule="atLeast"/>
      <w:textAlignment w:val="center"/>
    </w:pPr>
    <w:rPr>
      <w:rFonts w:cs="Arial"/>
      <w:b/>
      <w:bCs/>
      <w:caps/>
      <w:color w:val="000000"/>
      <w:spacing w:val="3"/>
      <w:szCs w:val="20"/>
    </w:rPr>
  </w:style>
  <w:style w:type="character" w:customStyle="1" w:styleId="TableH1Char">
    <w:name w:val="Table H1 Char"/>
    <w:basedOn w:val="DefaultParagraphFont"/>
    <w:link w:val="TableH1"/>
    <w:uiPriority w:val="5"/>
    <w:rsid w:val="00137B00"/>
    <w:rPr>
      <w:rFonts w:ascii="Arial" w:hAnsi="Arial" w:cs="Arial"/>
      <w:b/>
      <w:bCs/>
      <w:caps/>
      <w:color w:val="000000"/>
      <w:spacing w:val="3"/>
      <w:kern w:val="0"/>
      <w:sz w:val="20"/>
      <w:szCs w:val="20"/>
      <w14:ligatures w14:val="none"/>
    </w:rPr>
  </w:style>
  <w:style w:type="paragraph" w:customStyle="1" w:styleId="TableH2">
    <w:name w:val="Table H2"/>
    <w:basedOn w:val="Normal"/>
    <w:link w:val="TableH2Char"/>
    <w:uiPriority w:val="5"/>
    <w:qFormat/>
    <w:rsid w:val="00281CD2"/>
    <w:pPr>
      <w:autoSpaceDE w:val="0"/>
      <w:autoSpaceDN w:val="0"/>
      <w:adjustRightInd w:val="0"/>
      <w:spacing w:after="120" w:line="220" w:lineRule="atLeast"/>
      <w:textAlignment w:val="center"/>
    </w:pPr>
    <w:rPr>
      <w:rFonts w:cs="HelveticaNeueLT Std Lt"/>
      <w:color w:val="000000"/>
      <w:szCs w:val="16"/>
    </w:rPr>
  </w:style>
  <w:style w:type="character" w:customStyle="1" w:styleId="TableH2Char">
    <w:name w:val="Table H2 Char"/>
    <w:basedOn w:val="DefaultParagraphFont"/>
    <w:link w:val="TableH2"/>
    <w:uiPriority w:val="5"/>
    <w:rsid w:val="00281CD2"/>
    <w:rPr>
      <w:rFonts w:ascii="Arial" w:hAnsi="Arial" w:cs="HelveticaNeueLT Std Lt"/>
      <w:color w:val="000000"/>
      <w:kern w:val="0"/>
      <w:sz w:val="20"/>
      <w:szCs w:val="16"/>
      <w14:ligatures w14:val="none"/>
    </w:rPr>
  </w:style>
  <w:style w:type="paragraph" w:customStyle="1" w:styleId="Tabletextbold">
    <w:name w:val="Table text bold"/>
    <w:basedOn w:val="Normal"/>
    <w:link w:val="TabletextboldChar"/>
    <w:uiPriority w:val="5"/>
    <w:qFormat/>
    <w:rsid w:val="00281CD2"/>
    <w:pPr>
      <w:autoSpaceDE w:val="0"/>
      <w:autoSpaceDN w:val="0"/>
      <w:adjustRightInd w:val="0"/>
      <w:spacing w:line="240" w:lineRule="atLeast"/>
      <w:textAlignment w:val="center"/>
    </w:pPr>
    <w:rPr>
      <w:rFonts w:cs="Arial"/>
      <w:b/>
    </w:rPr>
  </w:style>
  <w:style w:type="character" w:customStyle="1" w:styleId="TabletextboldChar">
    <w:name w:val="Table text bold Char"/>
    <w:basedOn w:val="DefaultParagraphFont"/>
    <w:link w:val="Tabletextbold"/>
    <w:uiPriority w:val="5"/>
    <w:rsid w:val="00281CD2"/>
    <w:rPr>
      <w:rFonts w:ascii="Arial" w:hAnsi="Arial" w:cs="Arial"/>
      <w:b/>
      <w:kern w:val="0"/>
      <w:sz w:val="20"/>
      <w14:ligatures w14:val="none"/>
    </w:rPr>
  </w:style>
  <w:style w:type="paragraph" w:customStyle="1" w:styleId="Tabletext">
    <w:name w:val="Table text"/>
    <w:basedOn w:val="Normal"/>
    <w:link w:val="TabletextChar"/>
    <w:uiPriority w:val="5"/>
    <w:qFormat/>
    <w:rsid w:val="00281CD2"/>
    <w:pPr>
      <w:autoSpaceDE w:val="0"/>
      <w:autoSpaceDN w:val="0"/>
      <w:adjustRightInd w:val="0"/>
      <w:spacing w:line="240" w:lineRule="atLeast"/>
      <w:textAlignment w:val="center"/>
    </w:pPr>
    <w:rPr>
      <w:rFonts w:cs="Arial"/>
      <w:szCs w:val="18"/>
    </w:rPr>
  </w:style>
  <w:style w:type="character" w:customStyle="1" w:styleId="TabletextChar">
    <w:name w:val="Table text Char"/>
    <w:basedOn w:val="DefaultParagraphFont"/>
    <w:link w:val="Tabletext"/>
    <w:uiPriority w:val="5"/>
    <w:rsid w:val="00281CD2"/>
    <w:rPr>
      <w:rFonts w:ascii="Arial" w:hAnsi="Arial" w:cs="Arial"/>
      <w:kern w:val="0"/>
      <w:sz w:val="20"/>
      <w:szCs w:val="1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D3127"/>
    <w:pPr>
      <w:tabs>
        <w:tab w:val="right" w:leader="dot" w:pos="6660"/>
      </w:tabs>
      <w:spacing w:before="240" w:after="100" w:line="264" w:lineRule="auto"/>
      <w:ind w:right="3427"/>
    </w:pPr>
    <w:rPr>
      <w:rFonts w:cs="Arial"/>
      <w:b/>
      <w:noProof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after="100" w:line="264" w:lineRule="auto"/>
      <w:ind w:right="3420"/>
    </w:pPr>
    <w:rPr>
      <w:rFonts w:cs="Arial"/>
      <w:noProof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BD2C06"/>
    <w:pPr>
      <w:tabs>
        <w:tab w:val="right" w:leader="dot" w:pos="6660"/>
      </w:tabs>
      <w:spacing w:after="100" w:line="264" w:lineRule="auto"/>
      <w:ind w:left="360" w:right="3420"/>
    </w:pPr>
    <w:rPr>
      <w:rFonts w:cs="Arial"/>
      <w:noProof/>
      <w:szCs w:val="20"/>
    </w:rPr>
  </w:style>
  <w:style w:type="character" w:styleId="Hyperlink">
    <w:name w:val="Hyperlink"/>
    <w:basedOn w:val="DefaultParagraphFont"/>
    <w:uiPriority w:val="99"/>
    <w:unhideWhenUsed/>
    <w:rsid w:val="00357B3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77CFE"/>
    <w:pPr>
      <w:spacing w:before="100" w:beforeAutospacing="1" w:after="100" w:afterAutospacing="1"/>
    </w:pPr>
    <w:rPr>
      <w:lang w:val="en-CA" w:eastAsia="en-CA"/>
    </w:rPr>
  </w:style>
  <w:style w:type="table" w:customStyle="1" w:styleId="GoABanded">
    <w:name w:val="GoA Banded"/>
    <w:basedOn w:val="TableNormal"/>
    <w:uiPriority w:val="99"/>
    <w:rsid w:val="00257206"/>
    <w:pPr>
      <w:spacing w:after="0" w:line="240" w:lineRule="auto"/>
    </w:pPr>
    <w:rPr>
      <w:bCs/>
      <w:kern w:val="0"/>
      <w14:ligatures w14:val="none"/>
    </w:rPr>
    <w:tblPr>
      <w:tblStyleRowBandSize w:val="1"/>
    </w:tblPr>
    <w:tcPr>
      <w:shd w:val="clear" w:color="auto" w:fill="F2F2F2" w:themeFill="background1" w:themeFillShade="F2"/>
      <w:vAlign w:val="center"/>
    </w:tcPr>
    <w:tblStylePr w:type="firstRow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7E6E6" w:themeFill="background2"/>
      </w:tcPr>
    </w:tblStylePr>
  </w:style>
  <w:style w:type="character" w:customStyle="1" w:styleId="Heading6Char">
    <w:name w:val="Heading 6 Char"/>
    <w:basedOn w:val="DefaultParagraphFont"/>
    <w:link w:val="Heading6"/>
    <w:uiPriority w:val="3"/>
    <w:rsid w:val="00A92E3C"/>
    <w:rPr>
      <w:rFonts w:ascii="Arial" w:eastAsiaTheme="majorEastAsia" w:hAnsi="Arial" w:cstheme="majorBidi"/>
      <w:b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CE1884"/>
    <w:pPr>
      <w:spacing w:after="120"/>
      <w:contextualSpacing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E1884"/>
    <w:rPr>
      <w:rFonts w:ascii="Arial" w:hAnsi="Arial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1884"/>
    <w:rPr>
      <w:vertAlign w:val="superscript"/>
    </w:rPr>
  </w:style>
  <w:style w:type="character" w:styleId="Strong">
    <w:name w:val="Strong"/>
    <w:basedOn w:val="DefaultParagraphFont"/>
    <w:uiPriority w:val="22"/>
    <w:unhideWhenUsed/>
    <w:qFormat/>
    <w:rsid w:val="00A06D93"/>
    <w:rPr>
      <w:b/>
      <w:bCs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A06D9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E3C"/>
    <w:rPr>
      <w:rFonts w:ascii="Arial" w:hAnsi="Arial"/>
      <w:i/>
      <w:iCs/>
      <w:color w:val="404040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A06D9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92E3C"/>
    <w:rPr>
      <w:rFonts w:ascii="Arial" w:hAnsi="Arial"/>
      <w:i/>
      <w:iCs/>
      <w:color w:val="4472C4" w:themeColor="accent1"/>
      <w:sz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A06D9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F81D62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nhideWhenUsed/>
    <w:rsid w:val="006B02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B0288"/>
    <w:rPr>
      <w:rFonts w:ascii="Arial" w:hAnsi="Arial"/>
      <w:sz w:val="20"/>
    </w:rPr>
  </w:style>
  <w:style w:type="character" w:customStyle="1" w:styleId="ui-provider">
    <w:name w:val="ui-provider"/>
    <w:basedOn w:val="DefaultParagraphFont"/>
    <w:rsid w:val="00E20AA4"/>
  </w:style>
  <w:style w:type="character" w:styleId="UnresolvedMention">
    <w:name w:val="Unresolved Mention"/>
    <w:basedOn w:val="DefaultParagraphFont"/>
    <w:uiPriority w:val="99"/>
    <w:semiHidden/>
    <w:unhideWhenUsed/>
    <w:rsid w:val="00E20AA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66C23"/>
    <w:rPr>
      <w:b/>
      <w:bCs/>
      <w:sz w:val="22"/>
    </w:rPr>
  </w:style>
  <w:style w:type="character" w:customStyle="1" w:styleId="BodyTextChar">
    <w:name w:val="Body Text Char"/>
    <w:basedOn w:val="DefaultParagraphFont"/>
    <w:link w:val="BodyText"/>
    <w:rsid w:val="00066C23"/>
    <w:rPr>
      <w:rFonts w:ascii="Times New Roman" w:eastAsia="Times New Roman" w:hAnsi="Times New Roman" w:cs="Times New Roman"/>
      <w:b/>
      <w:bCs/>
      <w:kern w:val="0"/>
      <w:szCs w:val="24"/>
      <w14:ligatures w14:val="none"/>
    </w:rPr>
  </w:style>
  <w:style w:type="paragraph" w:styleId="ListParagraph">
    <w:name w:val="List Paragraph"/>
    <w:qFormat/>
    <w:rsid w:val="006B531D"/>
    <w:pPr>
      <w:spacing w:after="0" w:line="240" w:lineRule="auto"/>
    </w:pPr>
    <w:rPr>
      <w:rFonts w:ascii="Arial" w:eastAsia="Arial" w:hAnsi="Arial" w:cs="Arial"/>
      <w:kern w:val="0"/>
      <w:lang w:val="en-CA" w:eastAsia="en-CA"/>
      <w14:ligatures w14:val="none"/>
    </w:rPr>
  </w:style>
  <w:style w:type="table" w:styleId="TableGrid">
    <w:name w:val="Table Grid"/>
    <w:basedOn w:val="TableNormal"/>
    <w:uiPriority w:val="39"/>
    <w:rsid w:val="00823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508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508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08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080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08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0801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reeya.kisi\OneDrive%20-%20Government%20of%20Alberta\Documents\Resources-SK\Publication\Document%20template-1colum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866FE-8ACE-46F2-9464-88AA1247C7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Document template-1column</Template>
  <TotalTime>246</TotalTime>
  <Pages>1</Pages>
  <Words>198</Words>
  <Characters>1168</Characters>
  <Application>Microsoft Office Word</Application>
  <DocSecurity>0</DocSecurity>
  <Lines>83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V- Complaint/Returned Product Record Example</vt:lpstr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V- Complaint/Returned Product Record Example</dc:title>
  <dc:subject>Meat, Abattoir, Meat Facility Standards, MFS 2022, Recall, complaint, returned product, record</dc:subject>
  <dc:creator>Government of Alberta- Agriculture and Irrigation- Food Safety</dc:creator>
  <cp:keywords>Security Classification: PUBLIC</cp:keywords>
  <dc:description/>
  <cp:revision>184</cp:revision>
  <cp:lastPrinted>2024-05-16T19:17:00Z</cp:lastPrinted>
  <dcterms:created xsi:type="dcterms:W3CDTF">2026-05-13T17:06:00Z</dcterms:created>
  <dcterms:modified xsi:type="dcterms:W3CDTF">2026-08-05T18:26:00Z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1,2,3,44741b59,10c1ce3,7599e50f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MSIP_Label_abf2ea38-542c-4b75-bd7d-582ec36a519f_Enabled">
    <vt:lpwstr>true</vt:lpwstr>
  </property>
  <property fmtid="{D5CDD505-2E9C-101B-9397-08002B2CF9AE}" pid="6" name="MSIP_Label_abf2ea38-542c-4b75-bd7d-582ec36a519f_SetDate">
    <vt:lpwstr>2024-05-02T14:33:31Z</vt:lpwstr>
  </property>
  <property fmtid="{D5CDD505-2E9C-101B-9397-08002B2CF9AE}" pid="7" name="MSIP_Label_abf2ea38-542c-4b75-bd7d-582ec36a519f_Method">
    <vt:lpwstr>Standard</vt:lpwstr>
  </property>
  <property fmtid="{D5CDD505-2E9C-101B-9397-08002B2CF9AE}" pid="8" name="MSIP_Label_abf2ea38-542c-4b75-bd7d-582ec36a519f_Name">
    <vt:lpwstr>Protected A</vt:lpwstr>
  </property>
  <property fmtid="{D5CDD505-2E9C-101B-9397-08002B2CF9AE}" pid="9" name="MSIP_Label_abf2ea38-542c-4b75-bd7d-582ec36a519f_SiteId">
    <vt:lpwstr>2bb51c06-af9b-42c5-8bf5-3c3b7b10850b</vt:lpwstr>
  </property>
  <property fmtid="{D5CDD505-2E9C-101B-9397-08002B2CF9AE}" pid="10" name="MSIP_Label_abf2ea38-542c-4b75-bd7d-582ec36a519f_ActionId">
    <vt:lpwstr>80afd6e6-3af4-4d8f-af66-b95da21a7bd4</vt:lpwstr>
  </property>
  <property fmtid="{D5CDD505-2E9C-101B-9397-08002B2CF9AE}" pid="11" name="MSIP_Label_abf2ea38-542c-4b75-bd7d-582ec36a519f_ContentBits">
    <vt:lpwstr>2</vt:lpwstr>
  </property>
  <property fmtid="{D5CDD505-2E9C-101B-9397-08002B2CF9AE}" pid="12" name="DISdDocName">
    <vt:lpwstr>AGUCMINT-9273083</vt:lpwstr>
  </property>
  <property fmtid="{D5CDD505-2E9C-101B-9397-08002B2CF9AE}" pid="13" name="DISProperties">
    <vt:lpwstr>DISdDocName,DIScgiUrl,DISdUser,DISdID,DISidcName,DISTaskPaneUrl</vt:lpwstr>
  </property>
  <property fmtid="{D5CDD505-2E9C-101B-9397-08002B2CF9AE}" pid="14" name="DIScgiUrl">
    <vt:lpwstr>http://agucm.agric.gov.ab.ca/cs/idcplg</vt:lpwstr>
  </property>
  <property fmtid="{D5CDD505-2E9C-101B-9397-08002B2CF9AE}" pid="15" name="DISdUser">
    <vt:lpwstr>shreeya.kisi</vt:lpwstr>
  </property>
  <property fmtid="{D5CDD505-2E9C-101B-9397-08002B2CF9AE}" pid="16" name="DISdID">
    <vt:lpwstr>9858140</vt:lpwstr>
  </property>
  <property fmtid="{D5CDD505-2E9C-101B-9397-08002B2CF9AE}" pid="17" name="DISidcName">
    <vt:lpwstr>agucmintprod</vt:lpwstr>
  </property>
  <property fmtid="{D5CDD505-2E9C-101B-9397-08002B2CF9AE}" pid="18" name="DISTaskPaneUrl">
    <vt:lpwstr>http://agucm.agric.gov.ab.ca/cs/idcplg?IdcService=DESKTOP_DOC_INFO&amp;dDocName=AGUCMINT-9273083&amp;dID=9858140&amp;ClientControlled=DocMan,taskpane&amp;coreContentOnly=1</vt:lpwstr>
  </property>
</Properties>
</file>