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423DA" w14:textId="77777777" w:rsidR="00366ADF" w:rsidRPr="00366ADF" w:rsidRDefault="00366ADF" w:rsidP="00366ADF">
      <w:pPr>
        <w:pStyle w:val="Heading3"/>
        <w:rPr>
          <w:i/>
          <w:iCs/>
        </w:rPr>
      </w:pPr>
    </w:p>
    <w:tbl>
      <w:tblPr>
        <w:tblpPr w:leftFromText="180" w:rightFromText="180" w:vertAnchor="text" w:horzAnchor="margin" w:tblpXSpec="center" w:tblpY="1"/>
        <w:tblW w:w="10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6237"/>
        <w:gridCol w:w="1993"/>
      </w:tblGrid>
      <w:tr w:rsidR="00366ADF" w:rsidRPr="000226F4" w14:paraId="60E03298" w14:textId="77777777" w:rsidTr="0043644C">
        <w:trPr>
          <w:trHeight w:val="406"/>
        </w:trPr>
        <w:tc>
          <w:tcPr>
            <w:tcW w:w="1985" w:type="dxa"/>
            <w:vAlign w:val="center"/>
            <w:hideMark/>
          </w:tcPr>
          <w:p w14:paraId="51082FDB" w14:textId="77777777" w:rsidR="00366ADF" w:rsidRPr="000226F4" w:rsidRDefault="00366ADF" w:rsidP="0043644C">
            <w:pPr>
              <w:rPr>
                <w:rFonts w:cs="Arial"/>
                <w:b/>
                <w:bCs/>
                <w:sz w:val="24"/>
                <w:szCs w:val="28"/>
              </w:rPr>
            </w:pPr>
            <w:r w:rsidRPr="000226F4">
              <w:rPr>
                <w:rFonts w:cs="Arial"/>
                <w:b/>
                <w:bCs/>
                <w:sz w:val="24"/>
                <w:szCs w:val="28"/>
              </w:rPr>
              <w:t>Company Name/logo</w:t>
            </w:r>
          </w:p>
        </w:tc>
        <w:tc>
          <w:tcPr>
            <w:tcW w:w="6237" w:type="dxa"/>
            <w:vAlign w:val="center"/>
          </w:tcPr>
          <w:p w14:paraId="4220B3AF" w14:textId="46BF2F90" w:rsidR="00366ADF" w:rsidRPr="000226F4" w:rsidRDefault="00C15BAE" w:rsidP="0043644C">
            <w:pPr>
              <w:rPr>
                <w:rFonts w:cs="Arial"/>
                <w:b/>
                <w:bCs/>
                <w:sz w:val="24"/>
                <w:szCs w:val="28"/>
              </w:rPr>
            </w:pPr>
            <w:r>
              <w:rPr>
                <w:rFonts w:cs="Arial"/>
                <w:b/>
                <w:bCs/>
                <w:sz w:val="24"/>
                <w:szCs w:val="28"/>
              </w:rPr>
              <w:t>Recall Team</w:t>
            </w:r>
            <w:r w:rsidR="002A08A3">
              <w:rPr>
                <w:rFonts w:cs="Arial"/>
                <w:b/>
                <w:bCs/>
                <w:sz w:val="24"/>
                <w:szCs w:val="28"/>
              </w:rPr>
              <w:t xml:space="preserve"> and their R</w:t>
            </w:r>
            <w:r w:rsidR="009643A8">
              <w:rPr>
                <w:rFonts w:cs="Arial"/>
                <w:b/>
                <w:bCs/>
                <w:sz w:val="24"/>
                <w:szCs w:val="28"/>
              </w:rPr>
              <w:t>esponsibilities</w:t>
            </w:r>
            <w:r w:rsidR="00366ADF" w:rsidRPr="000226F4">
              <w:rPr>
                <w:rFonts w:cs="Arial"/>
                <w:b/>
                <w:bCs/>
                <w:sz w:val="24"/>
                <w:szCs w:val="28"/>
              </w:rPr>
              <w:t xml:space="preserve"> </w:t>
            </w:r>
            <w:r w:rsidR="003119F8">
              <w:rPr>
                <w:rFonts w:cs="Arial"/>
                <w:b/>
                <w:bCs/>
                <w:sz w:val="24"/>
                <w:szCs w:val="28"/>
              </w:rPr>
              <w:t>Example</w:t>
            </w:r>
          </w:p>
        </w:tc>
        <w:tc>
          <w:tcPr>
            <w:tcW w:w="1993" w:type="dxa"/>
            <w:vAlign w:val="center"/>
            <w:hideMark/>
          </w:tcPr>
          <w:p w14:paraId="7B9A1338" w14:textId="77777777" w:rsidR="00366ADF" w:rsidRPr="00C4396B" w:rsidRDefault="00366ADF" w:rsidP="0043644C">
            <w:pPr>
              <w:rPr>
                <w:lang w:eastAsia="en-CA"/>
              </w:rPr>
            </w:pPr>
            <w:r>
              <w:rPr>
                <w:b/>
                <w:bCs/>
                <w:sz w:val="24"/>
              </w:rPr>
              <w:t xml:space="preserve">Version No.: </w:t>
            </w:r>
            <w:r w:rsidRPr="00BC0241">
              <w:rPr>
                <w:sz w:val="24"/>
              </w:rPr>
              <w:t>01</w:t>
            </w:r>
          </w:p>
        </w:tc>
      </w:tr>
      <w:tr w:rsidR="00366ADF" w:rsidRPr="000226F4" w14:paraId="34B7CA87" w14:textId="77777777" w:rsidTr="0043644C">
        <w:trPr>
          <w:trHeight w:val="764"/>
        </w:trPr>
        <w:tc>
          <w:tcPr>
            <w:tcW w:w="1985" w:type="dxa"/>
            <w:noWrap/>
            <w:vAlign w:val="center"/>
          </w:tcPr>
          <w:p w14:paraId="1401D6C0" w14:textId="77777777" w:rsidR="00366ADF" w:rsidRPr="000226F4" w:rsidRDefault="00366ADF" w:rsidP="0043644C">
            <w:pPr>
              <w:rPr>
                <w:rFonts w:cs="Arial"/>
                <w:b/>
                <w:sz w:val="24"/>
                <w:szCs w:val="28"/>
              </w:rPr>
            </w:pPr>
            <w:r w:rsidRPr="000226F4">
              <w:rPr>
                <w:rFonts w:cs="Arial"/>
                <w:b/>
                <w:sz w:val="24"/>
                <w:szCs w:val="28"/>
              </w:rPr>
              <w:t>Effective Date:</w:t>
            </w:r>
            <w:r w:rsidRPr="000226F4">
              <w:rPr>
                <w:rFonts w:cs="Arial"/>
                <w:b/>
                <w:i/>
                <w:iCs/>
                <w:sz w:val="24"/>
                <w:szCs w:val="28"/>
              </w:rPr>
              <w:t xml:space="preserve"> </w:t>
            </w:r>
            <w:r w:rsidRPr="005952CA">
              <w:rPr>
                <w:rFonts w:cs="Arial"/>
                <w:bCs/>
                <w:sz w:val="24"/>
                <w:szCs w:val="28"/>
              </w:rPr>
              <w:t>mm-dd-</w:t>
            </w:r>
            <w:proofErr w:type="spellStart"/>
            <w:r w:rsidRPr="005952CA">
              <w:rPr>
                <w:rFonts w:cs="Arial"/>
                <w:bCs/>
                <w:sz w:val="24"/>
                <w:szCs w:val="28"/>
              </w:rPr>
              <w:t>yyyy</w:t>
            </w:r>
            <w:proofErr w:type="spellEnd"/>
          </w:p>
        </w:tc>
        <w:tc>
          <w:tcPr>
            <w:tcW w:w="6237" w:type="dxa"/>
            <w:noWrap/>
            <w:vAlign w:val="center"/>
          </w:tcPr>
          <w:p w14:paraId="25983BF3" w14:textId="77777777" w:rsidR="00366ADF" w:rsidRPr="000226F4" w:rsidRDefault="00366ADF" w:rsidP="0043644C">
            <w:pPr>
              <w:rPr>
                <w:rFonts w:cs="Arial"/>
                <w:b/>
                <w:sz w:val="24"/>
                <w:szCs w:val="28"/>
              </w:rPr>
            </w:pPr>
            <w:bookmarkStart w:id="0" w:name="_Hlk230442207"/>
            <w:r w:rsidRPr="000226F4">
              <w:rPr>
                <w:rFonts w:cs="Arial"/>
                <w:b/>
                <w:sz w:val="24"/>
                <w:szCs w:val="28"/>
              </w:rPr>
              <w:t xml:space="preserve">Approved </w:t>
            </w:r>
            <w:proofErr w:type="gramStart"/>
            <w:r w:rsidRPr="000226F4">
              <w:rPr>
                <w:rFonts w:cs="Arial"/>
                <w:b/>
                <w:sz w:val="24"/>
                <w:szCs w:val="28"/>
              </w:rPr>
              <w:t xml:space="preserve">by: </w:t>
            </w:r>
            <w:r w:rsidRPr="00206FD7">
              <w:rPr>
                <w:rFonts w:cs="Arial"/>
                <w:bCs/>
                <w:sz w:val="24"/>
                <w:szCs w:val="28"/>
              </w:rPr>
              <w:t>[</w:t>
            </w:r>
            <w:proofErr w:type="gramEnd"/>
            <w:r w:rsidRPr="00206FD7">
              <w:rPr>
                <w:rFonts w:cs="Arial"/>
                <w:bCs/>
                <w:sz w:val="24"/>
                <w:szCs w:val="28"/>
              </w:rPr>
              <w:t>Insert Manager/ Supervisor responsible]</w:t>
            </w:r>
            <w:bookmarkEnd w:id="0"/>
          </w:p>
        </w:tc>
        <w:tc>
          <w:tcPr>
            <w:tcW w:w="1993" w:type="dxa"/>
            <w:vAlign w:val="center"/>
          </w:tcPr>
          <w:p w14:paraId="5C409598" w14:textId="77777777" w:rsidR="00366ADF" w:rsidRPr="000226F4" w:rsidRDefault="00366ADF" w:rsidP="0043644C">
            <w:pPr>
              <w:rPr>
                <w:rFonts w:cs="Arial"/>
                <w:b/>
                <w:sz w:val="24"/>
                <w:szCs w:val="28"/>
              </w:rPr>
            </w:pPr>
            <w:r w:rsidRPr="000226F4">
              <w:rPr>
                <w:rFonts w:cs="Arial"/>
                <w:b/>
                <w:sz w:val="24"/>
                <w:szCs w:val="28"/>
              </w:rPr>
              <w:t>Revision Date:</w:t>
            </w:r>
            <w:r w:rsidRPr="000226F4">
              <w:rPr>
                <w:rFonts w:cs="Arial"/>
                <w:b/>
                <w:i/>
                <w:iCs/>
                <w:sz w:val="24"/>
                <w:szCs w:val="28"/>
              </w:rPr>
              <w:t xml:space="preserve"> </w:t>
            </w:r>
            <w:r w:rsidRPr="005952CA">
              <w:rPr>
                <w:rFonts w:cs="Arial"/>
                <w:bCs/>
                <w:sz w:val="24"/>
                <w:szCs w:val="28"/>
              </w:rPr>
              <w:t>mm-dd-</w:t>
            </w:r>
            <w:proofErr w:type="spellStart"/>
            <w:r w:rsidRPr="005952CA">
              <w:rPr>
                <w:rFonts w:cs="Arial"/>
                <w:bCs/>
                <w:sz w:val="24"/>
                <w:szCs w:val="28"/>
              </w:rPr>
              <w:t>yyyy</w:t>
            </w:r>
            <w:proofErr w:type="spellEnd"/>
          </w:p>
        </w:tc>
      </w:tr>
    </w:tbl>
    <w:p w14:paraId="5CBCC616" w14:textId="77777777" w:rsidR="00366ADF" w:rsidRPr="00366ADF" w:rsidRDefault="00366ADF" w:rsidP="00366ADF">
      <w:pPr>
        <w:pStyle w:val="Heading3"/>
        <w:rPr>
          <w:i/>
          <w:iCs/>
        </w:rPr>
      </w:pPr>
    </w:p>
    <w:p w14:paraId="4E2C8E49" w14:textId="3AEF6FB2" w:rsidR="001C409E" w:rsidRDefault="007F0675" w:rsidP="00794DD9">
      <w:pPr>
        <w:pStyle w:val="Heading3"/>
        <w:numPr>
          <w:ilvl w:val="0"/>
          <w:numId w:val="33"/>
        </w:numPr>
        <w:ind w:left="426"/>
      </w:pPr>
      <w:r>
        <w:t>Recall Coordinator</w:t>
      </w:r>
      <w:r w:rsidR="001C409E" w:rsidRPr="00767C48">
        <w:t>:</w:t>
      </w:r>
      <w:r w:rsidR="001C409E">
        <w:t xml:space="preserve">    </w:t>
      </w:r>
      <w:r w:rsidR="001C409E">
        <w:tab/>
        <w:t xml:space="preserve"> </w:t>
      </w:r>
    </w:p>
    <w:p w14:paraId="53010971" w14:textId="6E79C41C" w:rsidR="001C409E" w:rsidRDefault="007F0675" w:rsidP="007F0675">
      <w:pPr>
        <w:spacing w:before="40" w:after="40"/>
        <w:ind w:left="426"/>
        <w:rPr>
          <w:rFonts w:cs="Arial"/>
        </w:rPr>
      </w:pPr>
      <w:r>
        <w:rPr>
          <w:rFonts w:cs="Arial"/>
        </w:rPr>
        <w:t xml:space="preserve">One person </w:t>
      </w:r>
      <w:proofErr w:type="gramStart"/>
      <w:r>
        <w:rPr>
          <w:rFonts w:cs="Arial"/>
        </w:rPr>
        <w:t>shall</w:t>
      </w:r>
      <w:proofErr w:type="gramEnd"/>
      <w:r>
        <w:rPr>
          <w:rFonts w:cs="Arial"/>
        </w:rPr>
        <w:t xml:space="preserve"> be designated as the Recall Coordinator</w:t>
      </w:r>
      <w:r w:rsidR="00B25F53">
        <w:rPr>
          <w:rFonts w:cs="Arial"/>
        </w:rPr>
        <w:t>. This person has the authority to initiate a recall, direct all recall activities, make decisions on behalf of the operator, and communicate with regulatory authorities.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5381"/>
        <w:gridCol w:w="4263"/>
      </w:tblGrid>
      <w:tr w:rsidR="001D37F9" w14:paraId="0298EFF3" w14:textId="77777777" w:rsidTr="001D37F9">
        <w:tc>
          <w:tcPr>
            <w:tcW w:w="5381" w:type="dxa"/>
          </w:tcPr>
          <w:p w14:paraId="75313E71" w14:textId="48326747" w:rsidR="001D37F9" w:rsidRPr="001D37F9" w:rsidRDefault="001D37F9" w:rsidP="007F0675">
            <w:pPr>
              <w:spacing w:before="40" w:after="40"/>
              <w:rPr>
                <w:rFonts w:cs="Arial"/>
                <w:b/>
                <w:bCs/>
              </w:rPr>
            </w:pPr>
            <w:r w:rsidRPr="001D37F9">
              <w:rPr>
                <w:rFonts w:cs="Arial"/>
                <w:b/>
                <w:bCs/>
              </w:rPr>
              <w:t>Name:</w:t>
            </w:r>
          </w:p>
        </w:tc>
        <w:tc>
          <w:tcPr>
            <w:tcW w:w="4263" w:type="dxa"/>
          </w:tcPr>
          <w:p w14:paraId="7D3558B4" w14:textId="1F7D9779" w:rsidR="001D37F9" w:rsidRDefault="005E4AED" w:rsidP="007F0675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Olivia B.</w:t>
            </w:r>
          </w:p>
        </w:tc>
      </w:tr>
      <w:tr w:rsidR="001D37F9" w14:paraId="45E85000" w14:textId="77777777" w:rsidTr="001D37F9">
        <w:tc>
          <w:tcPr>
            <w:tcW w:w="5381" w:type="dxa"/>
          </w:tcPr>
          <w:p w14:paraId="4039E8D0" w14:textId="0B69AE46" w:rsidR="001D37F9" w:rsidRPr="001D37F9" w:rsidRDefault="001D37F9" w:rsidP="007F0675">
            <w:pPr>
              <w:spacing w:before="40" w:after="40"/>
              <w:rPr>
                <w:rFonts w:cs="Arial"/>
                <w:b/>
                <w:bCs/>
              </w:rPr>
            </w:pPr>
            <w:r w:rsidRPr="001D37F9">
              <w:rPr>
                <w:rFonts w:cs="Arial"/>
                <w:b/>
                <w:bCs/>
              </w:rPr>
              <w:t>Position/Title</w:t>
            </w:r>
          </w:p>
        </w:tc>
        <w:tc>
          <w:tcPr>
            <w:tcW w:w="4263" w:type="dxa"/>
          </w:tcPr>
          <w:p w14:paraId="08A53B80" w14:textId="38254BE7" w:rsidR="001D37F9" w:rsidRDefault="00C02E18" w:rsidP="007F0675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Plant Manager</w:t>
            </w:r>
          </w:p>
        </w:tc>
      </w:tr>
      <w:tr w:rsidR="001D37F9" w14:paraId="7E280DD8" w14:textId="77777777" w:rsidTr="001D37F9">
        <w:tc>
          <w:tcPr>
            <w:tcW w:w="5381" w:type="dxa"/>
          </w:tcPr>
          <w:p w14:paraId="7C51FA2C" w14:textId="1864A52F" w:rsidR="001D37F9" w:rsidRPr="001D37F9" w:rsidRDefault="001D37F9" w:rsidP="007F0675">
            <w:pPr>
              <w:spacing w:before="40" w:after="40"/>
              <w:rPr>
                <w:rFonts w:cs="Arial"/>
                <w:b/>
                <w:bCs/>
              </w:rPr>
            </w:pPr>
            <w:r w:rsidRPr="001D37F9">
              <w:rPr>
                <w:rFonts w:cs="Arial"/>
                <w:b/>
                <w:bCs/>
              </w:rPr>
              <w:t>Business Phone:</w:t>
            </w:r>
          </w:p>
        </w:tc>
        <w:tc>
          <w:tcPr>
            <w:tcW w:w="4263" w:type="dxa"/>
          </w:tcPr>
          <w:p w14:paraId="6FF75295" w14:textId="12E878B5" w:rsidR="001D37F9" w:rsidRDefault="00C02E18" w:rsidP="007F0675">
            <w:pPr>
              <w:spacing w:before="40" w:after="40"/>
              <w:rPr>
                <w:rFonts w:cs="Arial"/>
              </w:rPr>
            </w:pPr>
            <w:proofErr w:type="gramStart"/>
            <w:r>
              <w:rPr>
                <w:rFonts w:cs="Arial"/>
                <w:szCs w:val="20"/>
              </w:rPr>
              <w:t>780-###</w:t>
            </w:r>
            <w:proofErr w:type="gramEnd"/>
            <w:r>
              <w:rPr>
                <w:rFonts w:cs="Arial"/>
                <w:szCs w:val="20"/>
              </w:rPr>
              <w:t>-####</w:t>
            </w:r>
          </w:p>
        </w:tc>
      </w:tr>
      <w:tr w:rsidR="001D37F9" w14:paraId="396B986A" w14:textId="77777777" w:rsidTr="001D37F9">
        <w:tc>
          <w:tcPr>
            <w:tcW w:w="5381" w:type="dxa"/>
          </w:tcPr>
          <w:p w14:paraId="61A81113" w14:textId="2E3B1BA2" w:rsidR="001D37F9" w:rsidRPr="001D37F9" w:rsidRDefault="001D37F9" w:rsidP="007F0675">
            <w:pPr>
              <w:spacing w:before="40" w:after="40"/>
              <w:rPr>
                <w:rFonts w:cs="Arial"/>
                <w:b/>
                <w:bCs/>
              </w:rPr>
            </w:pPr>
            <w:r w:rsidRPr="001D37F9">
              <w:rPr>
                <w:rFonts w:cs="Arial"/>
                <w:b/>
                <w:bCs/>
              </w:rPr>
              <w:t>After-Hours/ Cell Phone:</w:t>
            </w:r>
          </w:p>
        </w:tc>
        <w:tc>
          <w:tcPr>
            <w:tcW w:w="4263" w:type="dxa"/>
          </w:tcPr>
          <w:p w14:paraId="07A3FE9E" w14:textId="022034D2" w:rsidR="001D37F9" w:rsidRDefault="00C02E18" w:rsidP="007F0675">
            <w:pPr>
              <w:spacing w:before="40" w:after="40"/>
              <w:rPr>
                <w:rFonts w:cs="Arial"/>
              </w:rPr>
            </w:pPr>
            <w:proofErr w:type="gramStart"/>
            <w:r>
              <w:rPr>
                <w:rFonts w:cs="Arial"/>
                <w:szCs w:val="20"/>
              </w:rPr>
              <w:t>780-###</w:t>
            </w:r>
            <w:proofErr w:type="gramEnd"/>
            <w:r>
              <w:rPr>
                <w:rFonts w:cs="Arial"/>
                <w:szCs w:val="20"/>
              </w:rPr>
              <w:t>-####</w:t>
            </w:r>
          </w:p>
        </w:tc>
      </w:tr>
      <w:tr w:rsidR="001D37F9" w14:paraId="1DBE06D8" w14:textId="77777777" w:rsidTr="001D37F9">
        <w:tc>
          <w:tcPr>
            <w:tcW w:w="5381" w:type="dxa"/>
          </w:tcPr>
          <w:p w14:paraId="6FC2EA01" w14:textId="58C14FD5" w:rsidR="001D37F9" w:rsidRPr="001D37F9" w:rsidRDefault="001D37F9" w:rsidP="007F0675">
            <w:pPr>
              <w:spacing w:before="40" w:after="40"/>
              <w:rPr>
                <w:rFonts w:cs="Arial"/>
                <w:b/>
                <w:bCs/>
              </w:rPr>
            </w:pPr>
            <w:r w:rsidRPr="001D37F9">
              <w:rPr>
                <w:rFonts w:cs="Arial"/>
                <w:b/>
                <w:bCs/>
              </w:rPr>
              <w:t>Email:</w:t>
            </w:r>
          </w:p>
        </w:tc>
        <w:tc>
          <w:tcPr>
            <w:tcW w:w="4263" w:type="dxa"/>
          </w:tcPr>
          <w:p w14:paraId="23981DDA" w14:textId="1817EB65" w:rsidR="001D37F9" w:rsidRDefault="00C02E18" w:rsidP="007F0675">
            <w:pPr>
              <w:spacing w:before="40" w:after="40"/>
              <w:rPr>
                <w:rFonts w:cs="Arial"/>
              </w:rPr>
            </w:pPr>
            <w:r w:rsidRPr="00217A3D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b.olivia@wmeats.com</w:t>
            </w:r>
          </w:p>
        </w:tc>
      </w:tr>
      <w:tr w:rsidR="001D37F9" w:rsidRPr="00961954" w14:paraId="26A77650" w14:textId="77777777" w:rsidTr="001D37F9">
        <w:tc>
          <w:tcPr>
            <w:tcW w:w="5381" w:type="dxa"/>
          </w:tcPr>
          <w:p w14:paraId="1E194D5C" w14:textId="46957F29" w:rsidR="001D37F9" w:rsidRPr="001D37F9" w:rsidRDefault="001D37F9" w:rsidP="007F0675">
            <w:pPr>
              <w:spacing w:before="40" w:after="40"/>
              <w:rPr>
                <w:rFonts w:cs="Arial"/>
                <w:b/>
                <w:bCs/>
              </w:rPr>
            </w:pPr>
            <w:r w:rsidRPr="001D37F9">
              <w:rPr>
                <w:rFonts w:cs="Arial"/>
                <w:b/>
                <w:bCs/>
              </w:rPr>
              <w:t>Alternate Recall Coordinator (Name, Phone# and Email):</w:t>
            </w:r>
          </w:p>
        </w:tc>
        <w:tc>
          <w:tcPr>
            <w:tcW w:w="4263" w:type="dxa"/>
          </w:tcPr>
          <w:p w14:paraId="12503EFD" w14:textId="77777777" w:rsidR="001D37F9" w:rsidRPr="00961954" w:rsidRDefault="002E0B35" w:rsidP="007F0675">
            <w:pPr>
              <w:spacing w:before="40" w:after="40"/>
              <w:rPr>
                <w:rFonts w:cs="Arial"/>
                <w:szCs w:val="20"/>
                <w:lang w:val="fr-FR"/>
              </w:rPr>
            </w:pPr>
            <w:r w:rsidRPr="00217A3D">
              <w:rPr>
                <w:rFonts w:cs="Arial"/>
                <w:szCs w:val="20"/>
              </w:rPr>
              <w:t> </w:t>
            </w:r>
            <w:r w:rsidRPr="00961954">
              <w:rPr>
                <w:rFonts w:cs="Arial"/>
                <w:szCs w:val="20"/>
                <w:lang w:val="fr-FR"/>
              </w:rPr>
              <w:t>Marcus D.</w:t>
            </w:r>
          </w:p>
          <w:p w14:paraId="0C4EF6EB" w14:textId="77777777" w:rsidR="002E0B35" w:rsidRPr="00961954" w:rsidRDefault="002E0B35" w:rsidP="007F0675">
            <w:pPr>
              <w:spacing w:before="40" w:after="40"/>
              <w:rPr>
                <w:rFonts w:cs="Arial"/>
                <w:szCs w:val="20"/>
                <w:lang w:val="fr-FR"/>
              </w:rPr>
            </w:pPr>
            <w:r w:rsidRPr="00961954">
              <w:rPr>
                <w:rFonts w:cs="Arial"/>
                <w:szCs w:val="20"/>
                <w:lang w:val="fr-FR"/>
              </w:rPr>
              <w:t> 780-###-####</w:t>
            </w:r>
          </w:p>
          <w:p w14:paraId="4BB98170" w14:textId="4F6DF2E5" w:rsidR="002E0B35" w:rsidRPr="00961954" w:rsidRDefault="002E0B35" w:rsidP="007F0675">
            <w:pPr>
              <w:spacing w:before="40" w:after="40"/>
              <w:rPr>
                <w:rFonts w:cs="Arial"/>
                <w:lang w:val="fr-FR"/>
              </w:rPr>
            </w:pPr>
            <w:r w:rsidRPr="00961954">
              <w:rPr>
                <w:rFonts w:cs="Arial"/>
                <w:szCs w:val="20"/>
                <w:lang w:val="fr-FR"/>
              </w:rPr>
              <w:t>d.marcus@wmeats.com</w:t>
            </w:r>
          </w:p>
        </w:tc>
      </w:tr>
    </w:tbl>
    <w:p w14:paraId="5974D1E3" w14:textId="77777777" w:rsidR="000D30A1" w:rsidRPr="00961954" w:rsidRDefault="000D30A1" w:rsidP="001D37F9">
      <w:pPr>
        <w:spacing w:before="40" w:after="40"/>
        <w:rPr>
          <w:lang w:val="fr-FR"/>
        </w:rPr>
      </w:pPr>
    </w:p>
    <w:p w14:paraId="69D40BCA" w14:textId="290F370D" w:rsidR="001C409E" w:rsidRDefault="001D37F9" w:rsidP="00794DD9">
      <w:pPr>
        <w:pStyle w:val="Heading3"/>
        <w:numPr>
          <w:ilvl w:val="0"/>
          <w:numId w:val="33"/>
        </w:numPr>
        <w:ind w:left="426"/>
      </w:pPr>
      <w:proofErr w:type="gramStart"/>
      <w:r>
        <w:t>Recall</w:t>
      </w:r>
      <w:proofErr w:type="gramEnd"/>
      <w:r>
        <w:t xml:space="preserve"> Team Members</w:t>
      </w:r>
      <w:r w:rsidR="001C409E" w:rsidRPr="00767C48">
        <w:t>:</w:t>
      </w:r>
      <w:r w:rsidR="001C409E">
        <w:t xml:space="preserve">    </w:t>
      </w:r>
      <w:r w:rsidR="001C409E">
        <w:tab/>
        <w:t xml:space="preserve">       </w:t>
      </w:r>
    </w:p>
    <w:p w14:paraId="650D216A" w14:textId="03380372" w:rsidR="006137EB" w:rsidRDefault="005425E6" w:rsidP="0074237B">
      <w:pPr>
        <w:ind w:left="426"/>
        <w:rPr>
          <w:rFonts w:cs="Arial"/>
        </w:rPr>
      </w:pPr>
      <w:r>
        <w:rPr>
          <w:rFonts w:cs="Arial"/>
        </w:rPr>
        <w:t xml:space="preserve">The recall team members at present are as follows. This list </w:t>
      </w:r>
      <w:proofErr w:type="gramStart"/>
      <w:r>
        <w:rPr>
          <w:rFonts w:cs="Arial"/>
        </w:rPr>
        <w:t>shall</w:t>
      </w:r>
      <w:proofErr w:type="gramEnd"/>
      <w:r>
        <w:rPr>
          <w:rFonts w:cs="Arial"/>
        </w:rPr>
        <w:t xml:space="preserve"> be </w:t>
      </w:r>
      <w:r w:rsidR="006137EB">
        <w:rPr>
          <w:rFonts w:cs="Arial"/>
        </w:rPr>
        <w:t>updated whenever there is personnel change.</w:t>
      </w:r>
    </w:p>
    <w:tbl>
      <w:tblPr>
        <w:tblW w:w="959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4"/>
        <w:gridCol w:w="1800"/>
        <w:gridCol w:w="1494"/>
        <w:gridCol w:w="1559"/>
        <w:gridCol w:w="2507"/>
      </w:tblGrid>
      <w:tr w:rsidR="0074237B" w:rsidRPr="00217A3D" w14:paraId="53408CF5" w14:textId="77777777" w:rsidTr="00AD4BFE">
        <w:trPr>
          <w:tblHeader/>
        </w:trPr>
        <w:tc>
          <w:tcPr>
            <w:tcW w:w="2234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57AFD6" w14:textId="77777777" w:rsidR="0074237B" w:rsidRPr="0074237B" w:rsidRDefault="0074237B" w:rsidP="00BF7498">
            <w:pPr>
              <w:rPr>
                <w:rFonts w:cs="Arial"/>
                <w:color w:val="000000" w:themeColor="text1"/>
                <w:szCs w:val="20"/>
              </w:rPr>
            </w:pPr>
            <w:r w:rsidRPr="0074237B">
              <w:rPr>
                <w:rFonts w:eastAsia="Arial" w:cs="Arial"/>
                <w:b/>
                <w:bCs/>
                <w:color w:val="000000" w:themeColor="text1"/>
                <w:szCs w:val="20"/>
              </w:rPr>
              <w:t>Name</w:t>
            </w:r>
          </w:p>
        </w:tc>
        <w:tc>
          <w:tcPr>
            <w:tcW w:w="1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C01796A" w14:textId="77777777" w:rsidR="0074237B" w:rsidRPr="0074237B" w:rsidRDefault="0074237B" w:rsidP="00BF7498">
            <w:pPr>
              <w:rPr>
                <w:rFonts w:cs="Arial"/>
                <w:color w:val="000000" w:themeColor="text1"/>
                <w:szCs w:val="20"/>
              </w:rPr>
            </w:pPr>
            <w:r w:rsidRPr="0074237B">
              <w:rPr>
                <w:rFonts w:eastAsia="Arial" w:cs="Arial"/>
                <w:b/>
                <w:bCs/>
                <w:color w:val="000000" w:themeColor="text1"/>
                <w:szCs w:val="20"/>
              </w:rPr>
              <w:t>Position</w:t>
            </w:r>
          </w:p>
        </w:tc>
        <w:tc>
          <w:tcPr>
            <w:tcW w:w="1494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F9B94BA" w14:textId="77777777" w:rsidR="0074237B" w:rsidRPr="0074237B" w:rsidRDefault="0074237B" w:rsidP="00BF7498">
            <w:pPr>
              <w:rPr>
                <w:rFonts w:cs="Arial"/>
                <w:color w:val="000000" w:themeColor="text1"/>
                <w:szCs w:val="20"/>
              </w:rPr>
            </w:pPr>
            <w:r w:rsidRPr="0074237B">
              <w:rPr>
                <w:rFonts w:eastAsia="Arial" w:cs="Arial"/>
                <w:b/>
                <w:bCs/>
                <w:color w:val="000000" w:themeColor="text1"/>
                <w:szCs w:val="20"/>
              </w:rPr>
              <w:t>Business Phone</w:t>
            </w:r>
          </w:p>
        </w:tc>
        <w:tc>
          <w:tcPr>
            <w:tcW w:w="1559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EA56667" w14:textId="77777777" w:rsidR="0074237B" w:rsidRPr="0074237B" w:rsidRDefault="0074237B" w:rsidP="00BF7498">
            <w:pPr>
              <w:rPr>
                <w:rFonts w:cs="Arial"/>
                <w:color w:val="000000" w:themeColor="text1"/>
                <w:szCs w:val="20"/>
              </w:rPr>
            </w:pPr>
            <w:r w:rsidRPr="0074237B">
              <w:rPr>
                <w:rFonts w:eastAsia="Arial" w:cs="Arial"/>
                <w:b/>
                <w:bCs/>
                <w:color w:val="000000" w:themeColor="text1"/>
                <w:szCs w:val="20"/>
              </w:rPr>
              <w:t>After-Hours / Cell</w:t>
            </w:r>
          </w:p>
        </w:tc>
        <w:tc>
          <w:tcPr>
            <w:tcW w:w="2507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A567E85" w14:textId="1402792D" w:rsidR="0074237B" w:rsidRPr="0074237B" w:rsidRDefault="004F5DE9" w:rsidP="00BF7498">
            <w:pPr>
              <w:rPr>
                <w:rFonts w:cs="Arial"/>
                <w:color w:val="000000" w:themeColor="text1"/>
                <w:szCs w:val="20"/>
              </w:rPr>
            </w:pPr>
            <w:r>
              <w:rPr>
                <w:rFonts w:eastAsia="Arial" w:cs="Arial"/>
                <w:b/>
                <w:bCs/>
                <w:color w:val="000000" w:themeColor="text1"/>
                <w:szCs w:val="20"/>
              </w:rPr>
              <w:t>Email</w:t>
            </w:r>
          </w:p>
        </w:tc>
      </w:tr>
      <w:tr w:rsidR="0074237B" w:rsidRPr="00217A3D" w14:paraId="4D69B7E2" w14:textId="77777777" w:rsidTr="00AD4BFE">
        <w:trPr>
          <w:trHeight w:val="400"/>
        </w:trPr>
        <w:tc>
          <w:tcPr>
            <w:tcW w:w="2234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E6C6845" w14:textId="3E206A94" w:rsidR="0074237B" w:rsidRPr="00217A3D" w:rsidRDefault="0074237B" w:rsidP="00BF7498">
            <w:pPr>
              <w:rPr>
                <w:rFonts w:cs="Arial"/>
                <w:szCs w:val="20"/>
              </w:rPr>
            </w:pPr>
            <w:r w:rsidRPr="00217A3D">
              <w:rPr>
                <w:rFonts w:cs="Arial"/>
                <w:szCs w:val="20"/>
              </w:rPr>
              <w:t> </w:t>
            </w:r>
            <w:r w:rsidR="00F968BD">
              <w:rPr>
                <w:rFonts w:cs="Arial"/>
                <w:szCs w:val="20"/>
              </w:rPr>
              <w:t>Olivia B.</w:t>
            </w:r>
          </w:p>
        </w:tc>
        <w:tc>
          <w:tcPr>
            <w:tcW w:w="1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FE91407" w14:textId="659C4D0E" w:rsidR="0074237B" w:rsidRPr="00217A3D" w:rsidRDefault="0074237B" w:rsidP="00BF7498">
            <w:pPr>
              <w:rPr>
                <w:rFonts w:cs="Arial"/>
                <w:szCs w:val="20"/>
              </w:rPr>
            </w:pPr>
            <w:r w:rsidRPr="00217A3D">
              <w:rPr>
                <w:rFonts w:cs="Arial"/>
                <w:szCs w:val="20"/>
              </w:rPr>
              <w:t> </w:t>
            </w:r>
            <w:r w:rsidR="000E14DB">
              <w:rPr>
                <w:rFonts w:cs="Arial"/>
                <w:szCs w:val="20"/>
              </w:rPr>
              <w:t>Recall Coordinator</w:t>
            </w:r>
          </w:p>
        </w:tc>
        <w:tc>
          <w:tcPr>
            <w:tcW w:w="1494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B23F36" w14:textId="6BC24CBB" w:rsidR="0074237B" w:rsidRPr="00217A3D" w:rsidRDefault="0074237B" w:rsidP="00BF7498">
            <w:pPr>
              <w:rPr>
                <w:rFonts w:cs="Arial"/>
                <w:szCs w:val="20"/>
              </w:rPr>
            </w:pPr>
            <w:r w:rsidRPr="00217A3D">
              <w:rPr>
                <w:rFonts w:cs="Arial"/>
                <w:szCs w:val="20"/>
              </w:rPr>
              <w:t> </w:t>
            </w:r>
            <w:proofErr w:type="gramStart"/>
            <w:r w:rsidR="00357FD3">
              <w:rPr>
                <w:rFonts w:cs="Arial"/>
                <w:szCs w:val="20"/>
              </w:rPr>
              <w:t>780-###</w:t>
            </w:r>
            <w:proofErr w:type="gramEnd"/>
            <w:r w:rsidR="00357FD3">
              <w:rPr>
                <w:rFonts w:cs="Arial"/>
                <w:szCs w:val="20"/>
              </w:rPr>
              <w:t>-####</w:t>
            </w:r>
          </w:p>
        </w:tc>
        <w:tc>
          <w:tcPr>
            <w:tcW w:w="1559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02FDF52" w14:textId="2A61499F" w:rsidR="0074237B" w:rsidRPr="00217A3D" w:rsidRDefault="0074237B" w:rsidP="00BF7498">
            <w:pPr>
              <w:rPr>
                <w:rFonts w:cs="Arial"/>
                <w:szCs w:val="20"/>
              </w:rPr>
            </w:pPr>
            <w:r w:rsidRPr="00217A3D">
              <w:rPr>
                <w:rFonts w:cs="Arial"/>
                <w:szCs w:val="20"/>
              </w:rPr>
              <w:t> </w:t>
            </w:r>
            <w:proofErr w:type="gramStart"/>
            <w:r w:rsidR="00925E0A">
              <w:rPr>
                <w:rFonts w:cs="Arial"/>
                <w:szCs w:val="20"/>
              </w:rPr>
              <w:t>780-###</w:t>
            </w:r>
            <w:proofErr w:type="gramEnd"/>
            <w:r w:rsidR="00925E0A">
              <w:rPr>
                <w:rFonts w:cs="Arial"/>
                <w:szCs w:val="20"/>
              </w:rPr>
              <w:t>-####</w:t>
            </w:r>
          </w:p>
        </w:tc>
        <w:tc>
          <w:tcPr>
            <w:tcW w:w="2507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972B6D" w14:textId="10099471" w:rsidR="0074237B" w:rsidRPr="00217A3D" w:rsidRDefault="0074237B" w:rsidP="00BF7498">
            <w:pPr>
              <w:rPr>
                <w:rFonts w:cs="Arial"/>
                <w:szCs w:val="20"/>
              </w:rPr>
            </w:pPr>
            <w:r w:rsidRPr="00217A3D">
              <w:rPr>
                <w:rFonts w:cs="Arial"/>
                <w:szCs w:val="20"/>
              </w:rPr>
              <w:t> </w:t>
            </w:r>
            <w:r w:rsidR="00335F73">
              <w:rPr>
                <w:rFonts w:cs="Arial"/>
                <w:szCs w:val="20"/>
              </w:rPr>
              <w:t>b.olivia@wmeats.com</w:t>
            </w:r>
          </w:p>
        </w:tc>
      </w:tr>
      <w:tr w:rsidR="0074237B" w:rsidRPr="00217A3D" w14:paraId="7BAD42B0" w14:textId="77777777" w:rsidTr="00AD4BFE">
        <w:trPr>
          <w:trHeight w:val="400"/>
        </w:trPr>
        <w:tc>
          <w:tcPr>
            <w:tcW w:w="2234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BC03749" w14:textId="018E40A6" w:rsidR="0074237B" w:rsidRPr="00217A3D" w:rsidRDefault="0074237B" w:rsidP="00BF7498">
            <w:pPr>
              <w:rPr>
                <w:rFonts w:cs="Arial"/>
                <w:szCs w:val="20"/>
              </w:rPr>
            </w:pPr>
            <w:r w:rsidRPr="00217A3D">
              <w:rPr>
                <w:rFonts w:cs="Arial"/>
                <w:szCs w:val="20"/>
              </w:rPr>
              <w:t> </w:t>
            </w:r>
            <w:r w:rsidR="00F968BD">
              <w:rPr>
                <w:rFonts w:cs="Arial"/>
                <w:szCs w:val="20"/>
              </w:rPr>
              <w:t>Marcus D.</w:t>
            </w:r>
          </w:p>
        </w:tc>
        <w:tc>
          <w:tcPr>
            <w:tcW w:w="1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815D1B9" w14:textId="4B79E276" w:rsidR="0074237B" w:rsidRPr="00217A3D" w:rsidRDefault="0074237B" w:rsidP="00BF7498">
            <w:pPr>
              <w:rPr>
                <w:rFonts w:cs="Arial"/>
                <w:szCs w:val="20"/>
              </w:rPr>
            </w:pPr>
            <w:r w:rsidRPr="00217A3D">
              <w:rPr>
                <w:rFonts w:cs="Arial"/>
                <w:szCs w:val="20"/>
              </w:rPr>
              <w:t> </w:t>
            </w:r>
            <w:r w:rsidR="000E14DB">
              <w:rPr>
                <w:rFonts w:cs="Arial"/>
                <w:szCs w:val="20"/>
              </w:rPr>
              <w:t>Plant Owner/Operator</w:t>
            </w:r>
          </w:p>
        </w:tc>
        <w:tc>
          <w:tcPr>
            <w:tcW w:w="1494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81B76C2" w14:textId="12E3EA54" w:rsidR="0074237B" w:rsidRPr="00217A3D" w:rsidRDefault="0074237B" w:rsidP="00BF7498">
            <w:pPr>
              <w:rPr>
                <w:rFonts w:cs="Arial"/>
                <w:szCs w:val="20"/>
              </w:rPr>
            </w:pPr>
            <w:r w:rsidRPr="00217A3D">
              <w:rPr>
                <w:rFonts w:cs="Arial"/>
                <w:szCs w:val="20"/>
              </w:rPr>
              <w:t> </w:t>
            </w:r>
            <w:proofErr w:type="gramStart"/>
            <w:r w:rsidR="00357FD3">
              <w:rPr>
                <w:rFonts w:cs="Arial"/>
                <w:szCs w:val="20"/>
              </w:rPr>
              <w:t>780-###</w:t>
            </w:r>
            <w:proofErr w:type="gramEnd"/>
            <w:r w:rsidR="00357FD3">
              <w:rPr>
                <w:rFonts w:cs="Arial"/>
                <w:szCs w:val="20"/>
              </w:rPr>
              <w:t>-####</w:t>
            </w:r>
          </w:p>
        </w:tc>
        <w:tc>
          <w:tcPr>
            <w:tcW w:w="1559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A7AE12" w14:textId="2C554B2D" w:rsidR="0074237B" w:rsidRPr="00217A3D" w:rsidRDefault="0074237B" w:rsidP="00BF7498">
            <w:pPr>
              <w:rPr>
                <w:rFonts w:cs="Arial"/>
                <w:szCs w:val="20"/>
              </w:rPr>
            </w:pPr>
            <w:r w:rsidRPr="00217A3D">
              <w:rPr>
                <w:rFonts w:cs="Arial"/>
                <w:szCs w:val="20"/>
              </w:rPr>
              <w:t> </w:t>
            </w:r>
            <w:proofErr w:type="gramStart"/>
            <w:r w:rsidR="00925E0A">
              <w:rPr>
                <w:rFonts w:cs="Arial"/>
                <w:szCs w:val="20"/>
              </w:rPr>
              <w:t>587-###</w:t>
            </w:r>
            <w:proofErr w:type="gramEnd"/>
            <w:r w:rsidR="00925E0A">
              <w:rPr>
                <w:rFonts w:cs="Arial"/>
                <w:szCs w:val="20"/>
              </w:rPr>
              <w:t>-####</w:t>
            </w:r>
          </w:p>
        </w:tc>
        <w:tc>
          <w:tcPr>
            <w:tcW w:w="2507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BCDA7DA" w14:textId="2F39B7B7" w:rsidR="0074237B" w:rsidRPr="00217A3D" w:rsidRDefault="0074237B" w:rsidP="00BF7498">
            <w:pPr>
              <w:rPr>
                <w:rFonts w:cs="Arial"/>
                <w:szCs w:val="20"/>
              </w:rPr>
            </w:pPr>
            <w:r w:rsidRPr="00217A3D">
              <w:rPr>
                <w:rFonts w:cs="Arial"/>
                <w:szCs w:val="20"/>
              </w:rPr>
              <w:t> </w:t>
            </w:r>
            <w:r w:rsidR="00AD4BFE">
              <w:rPr>
                <w:rFonts w:cs="Arial"/>
                <w:szCs w:val="20"/>
              </w:rPr>
              <w:t>d.marcus</w:t>
            </w:r>
            <w:r w:rsidR="00335F73">
              <w:rPr>
                <w:rFonts w:cs="Arial"/>
                <w:szCs w:val="20"/>
              </w:rPr>
              <w:t>@wmeats.com</w:t>
            </w:r>
          </w:p>
        </w:tc>
      </w:tr>
      <w:tr w:rsidR="0074237B" w:rsidRPr="00217A3D" w14:paraId="5540C6F4" w14:textId="77777777" w:rsidTr="00AD4BFE">
        <w:trPr>
          <w:trHeight w:val="400"/>
        </w:trPr>
        <w:tc>
          <w:tcPr>
            <w:tcW w:w="2234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0E45ABD" w14:textId="08DB7E6D" w:rsidR="0074237B" w:rsidRPr="00217A3D" w:rsidRDefault="0074237B" w:rsidP="00BF7498">
            <w:pPr>
              <w:rPr>
                <w:rFonts w:cs="Arial"/>
                <w:szCs w:val="20"/>
              </w:rPr>
            </w:pPr>
            <w:r w:rsidRPr="00217A3D">
              <w:rPr>
                <w:rFonts w:cs="Arial"/>
                <w:szCs w:val="20"/>
              </w:rPr>
              <w:t> </w:t>
            </w:r>
            <w:r w:rsidR="00F968BD">
              <w:rPr>
                <w:rFonts w:cs="Arial"/>
                <w:szCs w:val="20"/>
              </w:rPr>
              <w:t>Ethan C.</w:t>
            </w:r>
          </w:p>
        </w:tc>
        <w:tc>
          <w:tcPr>
            <w:tcW w:w="1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79E7CB" w14:textId="392552BE" w:rsidR="0074237B" w:rsidRPr="00217A3D" w:rsidRDefault="0074237B" w:rsidP="00BF7498">
            <w:pPr>
              <w:rPr>
                <w:rFonts w:cs="Arial"/>
                <w:szCs w:val="20"/>
              </w:rPr>
            </w:pPr>
            <w:r w:rsidRPr="00217A3D">
              <w:rPr>
                <w:rFonts w:cs="Arial"/>
                <w:szCs w:val="20"/>
              </w:rPr>
              <w:t> </w:t>
            </w:r>
            <w:r w:rsidR="000E14DB">
              <w:rPr>
                <w:rFonts w:cs="Arial"/>
                <w:szCs w:val="20"/>
              </w:rPr>
              <w:t>Pro</w:t>
            </w:r>
            <w:r w:rsidR="00961954">
              <w:rPr>
                <w:rFonts w:cs="Arial"/>
                <w:szCs w:val="20"/>
              </w:rPr>
              <w:t>cessing</w:t>
            </w:r>
            <w:r w:rsidR="000E14DB">
              <w:rPr>
                <w:rFonts w:cs="Arial"/>
                <w:szCs w:val="20"/>
              </w:rPr>
              <w:t xml:space="preserve"> Supervisor</w:t>
            </w:r>
          </w:p>
        </w:tc>
        <w:tc>
          <w:tcPr>
            <w:tcW w:w="1494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6BE1623" w14:textId="29A5AF60" w:rsidR="0074237B" w:rsidRPr="00217A3D" w:rsidRDefault="0074237B" w:rsidP="00BF7498">
            <w:pPr>
              <w:rPr>
                <w:rFonts w:cs="Arial"/>
                <w:szCs w:val="20"/>
              </w:rPr>
            </w:pPr>
            <w:r w:rsidRPr="00217A3D">
              <w:rPr>
                <w:rFonts w:cs="Arial"/>
                <w:szCs w:val="20"/>
              </w:rPr>
              <w:t> </w:t>
            </w:r>
            <w:proofErr w:type="gramStart"/>
            <w:r w:rsidR="00357FD3">
              <w:rPr>
                <w:rFonts w:cs="Arial"/>
                <w:szCs w:val="20"/>
              </w:rPr>
              <w:t>780-###</w:t>
            </w:r>
            <w:proofErr w:type="gramEnd"/>
            <w:r w:rsidR="00357FD3">
              <w:rPr>
                <w:rFonts w:cs="Arial"/>
                <w:szCs w:val="20"/>
              </w:rPr>
              <w:t>-####</w:t>
            </w:r>
          </w:p>
        </w:tc>
        <w:tc>
          <w:tcPr>
            <w:tcW w:w="1559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56409D2" w14:textId="3E9D2FA6" w:rsidR="0074237B" w:rsidRPr="00217A3D" w:rsidRDefault="0074237B" w:rsidP="00BF7498">
            <w:pPr>
              <w:rPr>
                <w:rFonts w:cs="Arial"/>
                <w:szCs w:val="20"/>
              </w:rPr>
            </w:pPr>
            <w:r w:rsidRPr="00217A3D">
              <w:rPr>
                <w:rFonts w:cs="Arial"/>
                <w:szCs w:val="20"/>
              </w:rPr>
              <w:t> </w:t>
            </w:r>
            <w:proofErr w:type="gramStart"/>
            <w:r w:rsidR="00925E0A">
              <w:rPr>
                <w:rFonts w:cs="Arial"/>
                <w:szCs w:val="20"/>
              </w:rPr>
              <w:t>780-###</w:t>
            </w:r>
            <w:proofErr w:type="gramEnd"/>
            <w:r w:rsidR="00925E0A">
              <w:rPr>
                <w:rFonts w:cs="Arial"/>
                <w:szCs w:val="20"/>
              </w:rPr>
              <w:t>-</w:t>
            </w:r>
            <w:r w:rsidR="00AD4BFE">
              <w:rPr>
                <w:rFonts w:cs="Arial"/>
                <w:szCs w:val="20"/>
              </w:rPr>
              <w:t>####</w:t>
            </w:r>
          </w:p>
        </w:tc>
        <w:tc>
          <w:tcPr>
            <w:tcW w:w="2507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9D96D3E" w14:textId="3F755B3F" w:rsidR="0074237B" w:rsidRPr="00217A3D" w:rsidRDefault="0074237B" w:rsidP="00BF7498">
            <w:pPr>
              <w:rPr>
                <w:rFonts w:cs="Arial"/>
                <w:szCs w:val="20"/>
              </w:rPr>
            </w:pPr>
            <w:r w:rsidRPr="00217A3D">
              <w:rPr>
                <w:rFonts w:cs="Arial"/>
                <w:szCs w:val="20"/>
              </w:rPr>
              <w:t> </w:t>
            </w:r>
            <w:r w:rsidR="00AD4BFE">
              <w:rPr>
                <w:rFonts w:cs="Arial"/>
                <w:szCs w:val="20"/>
              </w:rPr>
              <w:t>c.ethan</w:t>
            </w:r>
            <w:r w:rsidR="00335F73">
              <w:rPr>
                <w:rFonts w:cs="Arial"/>
                <w:szCs w:val="20"/>
              </w:rPr>
              <w:t>@wmeats.com</w:t>
            </w:r>
          </w:p>
        </w:tc>
      </w:tr>
      <w:tr w:rsidR="0074237B" w:rsidRPr="00217A3D" w14:paraId="20B22A1A" w14:textId="77777777" w:rsidTr="00AD4BFE">
        <w:trPr>
          <w:trHeight w:val="400"/>
        </w:trPr>
        <w:tc>
          <w:tcPr>
            <w:tcW w:w="2234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1D59E8" w14:textId="6757709F" w:rsidR="0074237B" w:rsidRPr="00217A3D" w:rsidRDefault="0074237B" w:rsidP="00BF7498">
            <w:pPr>
              <w:rPr>
                <w:rFonts w:cs="Arial"/>
                <w:szCs w:val="20"/>
              </w:rPr>
            </w:pPr>
            <w:r w:rsidRPr="00217A3D">
              <w:rPr>
                <w:rFonts w:cs="Arial"/>
                <w:szCs w:val="20"/>
              </w:rPr>
              <w:t> </w:t>
            </w:r>
            <w:r w:rsidR="00F968BD">
              <w:rPr>
                <w:rFonts w:cs="Arial"/>
                <w:szCs w:val="20"/>
              </w:rPr>
              <w:t>Priya S.</w:t>
            </w:r>
          </w:p>
        </w:tc>
        <w:tc>
          <w:tcPr>
            <w:tcW w:w="1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0ED5E6" w14:textId="70DE0053" w:rsidR="0074237B" w:rsidRPr="00217A3D" w:rsidRDefault="000E14DB" w:rsidP="00BF749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Food Safety and Quality Assurance </w:t>
            </w:r>
          </w:p>
        </w:tc>
        <w:tc>
          <w:tcPr>
            <w:tcW w:w="1494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A30B05F" w14:textId="7751646F" w:rsidR="0074237B" w:rsidRPr="00217A3D" w:rsidRDefault="0074237B" w:rsidP="00BF7498">
            <w:pPr>
              <w:rPr>
                <w:rFonts w:cs="Arial"/>
                <w:szCs w:val="20"/>
              </w:rPr>
            </w:pPr>
            <w:r w:rsidRPr="00217A3D">
              <w:rPr>
                <w:rFonts w:cs="Arial"/>
                <w:szCs w:val="20"/>
              </w:rPr>
              <w:t> </w:t>
            </w:r>
            <w:proofErr w:type="gramStart"/>
            <w:r w:rsidR="00357FD3">
              <w:rPr>
                <w:rFonts w:cs="Arial"/>
                <w:szCs w:val="20"/>
              </w:rPr>
              <w:t>780-###</w:t>
            </w:r>
            <w:proofErr w:type="gramEnd"/>
            <w:r w:rsidR="00357FD3">
              <w:rPr>
                <w:rFonts w:cs="Arial"/>
                <w:szCs w:val="20"/>
              </w:rPr>
              <w:t>-####</w:t>
            </w:r>
          </w:p>
        </w:tc>
        <w:tc>
          <w:tcPr>
            <w:tcW w:w="1559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8EB01DB" w14:textId="544C3465" w:rsidR="0074237B" w:rsidRPr="00217A3D" w:rsidRDefault="0074237B" w:rsidP="00BF7498">
            <w:pPr>
              <w:rPr>
                <w:rFonts w:cs="Arial"/>
                <w:szCs w:val="20"/>
              </w:rPr>
            </w:pPr>
            <w:r w:rsidRPr="00217A3D">
              <w:rPr>
                <w:rFonts w:cs="Arial"/>
                <w:szCs w:val="20"/>
              </w:rPr>
              <w:t> </w:t>
            </w:r>
            <w:proofErr w:type="gramStart"/>
            <w:r w:rsidR="00335F73">
              <w:rPr>
                <w:rFonts w:cs="Arial"/>
                <w:szCs w:val="20"/>
              </w:rPr>
              <w:t>403-###</w:t>
            </w:r>
            <w:proofErr w:type="gramEnd"/>
            <w:r w:rsidR="00335F73">
              <w:rPr>
                <w:rFonts w:cs="Arial"/>
                <w:szCs w:val="20"/>
              </w:rPr>
              <w:t>-####</w:t>
            </w:r>
          </w:p>
        </w:tc>
        <w:tc>
          <w:tcPr>
            <w:tcW w:w="2507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B30420" w14:textId="43E9F347" w:rsidR="0074237B" w:rsidRPr="00217A3D" w:rsidRDefault="0074237B" w:rsidP="00BF7498">
            <w:pPr>
              <w:rPr>
                <w:rFonts w:cs="Arial"/>
                <w:szCs w:val="20"/>
              </w:rPr>
            </w:pPr>
            <w:r w:rsidRPr="00217A3D">
              <w:rPr>
                <w:rFonts w:cs="Arial"/>
                <w:szCs w:val="20"/>
              </w:rPr>
              <w:t> </w:t>
            </w:r>
            <w:r w:rsidR="00AD4BFE">
              <w:rPr>
                <w:rFonts w:cs="Arial"/>
                <w:szCs w:val="20"/>
              </w:rPr>
              <w:t>s.priya</w:t>
            </w:r>
            <w:r w:rsidR="00335F73">
              <w:rPr>
                <w:rFonts w:cs="Arial"/>
                <w:szCs w:val="20"/>
              </w:rPr>
              <w:t>@wmeats.com</w:t>
            </w:r>
          </w:p>
        </w:tc>
      </w:tr>
    </w:tbl>
    <w:p w14:paraId="3D10F789" w14:textId="77777777" w:rsidR="002E0B35" w:rsidRDefault="002E0B35" w:rsidP="001C409E">
      <w:pPr>
        <w:rPr>
          <w:rFonts w:cs="Arial"/>
        </w:rPr>
      </w:pPr>
    </w:p>
    <w:p w14:paraId="2C3D7F82" w14:textId="77777777" w:rsidR="002E0B35" w:rsidRDefault="002E0B35" w:rsidP="001C409E">
      <w:pPr>
        <w:rPr>
          <w:rFonts w:cs="Arial"/>
        </w:rPr>
      </w:pPr>
    </w:p>
    <w:p w14:paraId="2CF2D382" w14:textId="1E4DD974" w:rsidR="001C409E" w:rsidRDefault="004F5DE9" w:rsidP="001C409E">
      <w:pPr>
        <w:pStyle w:val="Heading3"/>
        <w:numPr>
          <w:ilvl w:val="0"/>
          <w:numId w:val="33"/>
        </w:numPr>
        <w:ind w:left="426"/>
      </w:pPr>
      <w:r>
        <w:t>Roles and Responsibilities</w:t>
      </w:r>
      <w:r w:rsidR="001C409E" w:rsidRPr="00767C48">
        <w:t xml:space="preserve">:  </w:t>
      </w:r>
    </w:p>
    <w:p w14:paraId="77316E03" w14:textId="59535D71" w:rsidR="00606B87" w:rsidRPr="00606B87" w:rsidRDefault="00606B87" w:rsidP="00606B87">
      <w:pPr>
        <w:ind w:left="426"/>
      </w:pPr>
      <w:r>
        <w:t>The roles and responsibilities</w:t>
      </w:r>
      <w:r w:rsidR="00506524">
        <w:t xml:space="preserve"> assigned are as follows. The list shall be updated whenever there is a change in the recall team.</w:t>
      </w:r>
    </w:p>
    <w:p w14:paraId="02D24DDB" w14:textId="77777777" w:rsidR="0021453A" w:rsidRPr="0021453A" w:rsidRDefault="0021453A" w:rsidP="0021453A"/>
    <w:tbl>
      <w:tblPr>
        <w:tblW w:w="9360" w:type="dxa"/>
        <w:tblInd w:w="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60"/>
        <w:gridCol w:w="1900"/>
        <w:gridCol w:w="1900"/>
      </w:tblGrid>
      <w:tr w:rsidR="00F43198" w:rsidRPr="00F43198" w14:paraId="20466CC1" w14:textId="77777777" w:rsidTr="00F43198">
        <w:trPr>
          <w:tblHeader/>
        </w:trPr>
        <w:tc>
          <w:tcPr>
            <w:tcW w:w="55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CF4596" w14:textId="77777777" w:rsidR="00F43198" w:rsidRPr="00F43198" w:rsidRDefault="00F43198" w:rsidP="00BF7498">
            <w:pPr>
              <w:rPr>
                <w:szCs w:val="20"/>
              </w:rPr>
            </w:pPr>
            <w:r w:rsidRPr="00F43198">
              <w:rPr>
                <w:b/>
                <w:bCs/>
                <w:szCs w:val="20"/>
              </w:rPr>
              <w:t>Role and Responsibilities</w:t>
            </w:r>
          </w:p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AD61CF" w14:textId="77777777" w:rsidR="00F43198" w:rsidRPr="00F43198" w:rsidRDefault="00F43198" w:rsidP="00BF7498">
            <w:pPr>
              <w:rPr>
                <w:szCs w:val="20"/>
              </w:rPr>
            </w:pPr>
            <w:r w:rsidRPr="00F43198">
              <w:rPr>
                <w:b/>
                <w:bCs/>
                <w:szCs w:val="20"/>
              </w:rPr>
              <w:t>Primary (Name)</w:t>
            </w:r>
          </w:p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8E25A2" w14:textId="77777777" w:rsidR="00F43198" w:rsidRPr="00F43198" w:rsidRDefault="00F43198" w:rsidP="00BF7498">
            <w:pPr>
              <w:rPr>
                <w:szCs w:val="20"/>
              </w:rPr>
            </w:pPr>
            <w:r w:rsidRPr="00F43198">
              <w:rPr>
                <w:b/>
                <w:bCs/>
                <w:szCs w:val="20"/>
              </w:rPr>
              <w:t>Alternate (Name)</w:t>
            </w:r>
          </w:p>
        </w:tc>
      </w:tr>
      <w:tr w:rsidR="00F43198" w:rsidRPr="00F43198" w14:paraId="4170B649" w14:textId="77777777" w:rsidTr="00F43198">
        <w:tc>
          <w:tcPr>
            <w:tcW w:w="55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E9E93A" w14:textId="77777777" w:rsidR="006F3A44" w:rsidRDefault="00F43198" w:rsidP="00BF7498">
            <w:pPr>
              <w:rPr>
                <w:szCs w:val="20"/>
              </w:rPr>
            </w:pPr>
            <w:r w:rsidRPr="00F43198">
              <w:rPr>
                <w:szCs w:val="20"/>
              </w:rPr>
              <w:t xml:space="preserve">Review the Complaint / Returned Product Record and determine </w:t>
            </w:r>
            <w:r w:rsidR="006F3A44">
              <w:rPr>
                <w:szCs w:val="20"/>
              </w:rPr>
              <w:t>if complaint</w:t>
            </w:r>
            <w:r w:rsidRPr="00F43198">
              <w:rPr>
                <w:szCs w:val="20"/>
              </w:rPr>
              <w:t xml:space="preserve"> should be investigated</w:t>
            </w:r>
            <w:r w:rsidR="006F3A44">
              <w:rPr>
                <w:szCs w:val="20"/>
              </w:rPr>
              <w:t xml:space="preserve"> further by the recall team</w:t>
            </w:r>
            <w:r w:rsidRPr="00F43198">
              <w:rPr>
                <w:szCs w:val="20"/>
              </w:rPr>
              <w:t xml:space="preserve">. </w:t>
            </w:r>
          </w:p>
          <w:p w14:paraId="49B0095E" w14:textId="77777777" w:rsidR="006F3A44" w:rsidRDefault="006F3A44" w:rsidP="00BF7498">
            <w:pPr>
              <w:rPr>
                <w:szCs w:val="20"/>
              </w:rPr>
            </w:pPr>
          </w:p>
          <w:p w14:paraId="1180176E" w14:textId="77777777" w:rsidR="00015FB0" w:rsidRDefault="00F43198" w:rsidP="00BF7498">
            <w:pPr>
              <w:rPr>
                <w:szCs w:val="20"/>
              </w:rPr>
            </w:pPr>
            <w:r w:rsidRPr="00F43198">
              <w:rPr>
                <w:szCs w:val="20"/>
              </w:rPr>
              <w:t>Communicate with regulatory authorities (</w:t>
            </w:r>
            <w:r w:rsidR="009E2CC6">
              <w:rPr>
                <w:szCs w:val="20"/>
              </w:rPr>
              <w:t>MDIS, AHS, CFIA</w:t>
            </w:r>
            <w:r w:rsidRPr="00F43198">
              <w:rPr>
                <w:szCs w:val="20"/>
              </w:rPr>
              <w:t xml:space="preserve">) and provide all required information </w:t>
            </w:r>
            <w:r w:rsidR="009E2CC6">
              <w:rPr>
                <w:szCs w:val="20"/>
              </w:rPr>
              <w:t>as documented</w:t>
            </w:r>
            <w:r w:rsidR="005138EA">
              <w:rPr>
                <w:szCs w:val="20"/>
              </w:rPr>
              <w:t>.</w:t>
            </w:r>
            <w:r w:rsidR="004D4C43">
              <w:rPr>
                <w:szCs w:val="20"/>
              </w:rPr>
              <w:t xml:space="preserve"> </w:t>
            </w:r>
          </w:p>
          <w:p w14:paraId="48C6E4BB" w14:textId="68D36C73" w:rsidR="004D4C43" w:rsidRPr="00F43198" w:rsidRDefault="004D4C43" w:rsidP="00BF7498">
            <w:pPr>
              <w:rPr>
                <w:szCs w:val="20"/>
              </w:rPr>
            </w:pPr>
            <w:r>
              <w:rPr>
                <w:szCs w:val="20"/>
              </w:rPr>
              <w:t xml:space="preserve">Also </w:t>
            </w:r>
            <w:r w:rsidR="00961954">
              <w:rPr>
                <w:szCs w:val="20"/>
              </w:rPr>
              <w:t xml:space="preserve">serves as </w:t>
            </w:r>
            <w:r>
              <w:rPr>
                <w:szCs w:val="20"/>
              </w:rPr>
              <w:t xml:space="preserve">an </w:t>
            </w:r>
            <w:r w:rsidR="000853D8">
              <w:rPr>
                <w:szCs w:val="20"/>
              </w:rPr>
              <w:t>after-hours</w:t>
            </w:r>
            <w:r>
              <w:rPr>
                <w:szCs w:val="20"/>
              </w:rPr>
              <w:t xml:space="preserve"> contact to CFIA.</w:t>
            </w:r>
          </w:p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41B1C1" w14:textId="34CCD8FF" w:rsidR="00F43198" w:rsidRPr="00F43198" w:rsidRDefault="00744F74" w:rsidP="00BF7498">
            <w:pPr>
              <w:rPr>
                <w:szCs w:val="20"/>
              </w:rPr>
            </w:pPr>
            <w:r>
              <w:rPr>
                <w:szCs w:val="20"/>
              </w:rPr>
              <w:t>Olivia B.</w:t>
            </w:r>
          </w:p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4CE818" w14:textId="4126CFE9" w:rsidR="00F43198" w:rsidRPr="00F43198" w:rsidRDefault="00744F74" w:rsidP="00BF7498">
            <w:pPr>
              <w:rPr>
                <w:szCs w:val="20"/>
              </w:rPr>
            </w:pPr>
            <w:r>
              <w:rPr>
                <w:szCs w:val="20"/>
              </w:rPr>
              <w:t>Marcus D.</w:t>
            </w:r>
          </w:p>
        </w:tc>
      </w:tr>
      <w:tr w:rsidR="005A04AA" w:rsidRPr="00F43198" w14:paraId="3C139DC2" w14:textId="77777777" w:rsidTr="00F43198">
        <w:tc>
          <w:tcPr>
            <w:tcW w:w="55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C4A101" w14:textId="6B407C6B" w:rsidR="005A04AA" w:rsidRPr="00F43198" w:rsidRDefault="005A04AA" w:rsidP="005A04AA">
            <w:pPr>
              <w:rPr>
                <w:szCs w:val="20"/>
              </w:rPr>
            </w:pPr>
            <w:r w:rsidRPr="00F43198">
              <w:rPr>
                <w:szCs w:val="20"/>
              </w:rPr>
              <w:t>Identify all products</w:t>
            </w:r>
            <w:r w:rsidR="00486037">
              <w:rPr>
                <w:szCs w:val="20"/>
              </w:rPr>
              <w:t xml:space="preserve"> (including details </w:t>
            </w:r>
            <w:r w:rsidR="00961954">
              <w:rPr>
                <w:szCs w:val="20"/>
              </w:rPr>
              <w:t>such as</w:t>
            </w:r>
            <w:r w:rsidR="00486037">
              <w:rPr>
                <w:szCs w:val="20"/>
              </w:rPr>
              <w:t xml:space="preserve"> Lot#</w:t>
            </w:r>
            <w:r w:rsidRPr="00F43198">
              <w:rPr>
                <w:szCs w:val="20"/>
              </w:rPr>
              <w:t xml:space="preserve"> </w:t>
            </w:r>
            <w:r w:rsidR="00961954">
              <w:rPr>
                <w:szCs w:val="20"/>
              </w:rPr>
              <w:t xml:space="preserve">that are </w:t>
            </w:r>
            <w:r w:rsidR="000853D8">
              <w:rPr>
                <w:szCs w:val="20"/>
              </w:rPr>
              <w:t>suspec</w:t>
            </w:r>
            <w:r w:rsidR="00506524">
              <w:rPr>
                <w:szCs w:val="20"/>
              </w:rPr>
              <w:t>t</w:t>
            </w:r>
            <w:r w:rsidR="00961954">
              <w:rPr>
                <w:szCs w:val="20"/>
              </w:rPr>
              <w:t xml:space="preserve"> or </w:t>
            </w:r>
            <w:r w:rsidRPr="00F43198">
              <w:rPr>
                <w:szCs w:val="20"/>
              </w:rPr>
              <w:t>to be recalled</w:t>
            </w:r>
            <w:r>
              <w:rPr>
                <w:szCs w:val="20"/>
              </w:rPr>
              <w:t>-</w:t>
            </w:r>
            <w:r w:rsidRPr="00F43198">
              <w:rPr>
                <w:szCs w:val="20"/>
              </w:rPr>
              <w:t xml:space="preserve"> using production, inventory, and distribution records. </w:t>
            </w:r>
          </w:p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619D33" w14:textId="6C0BD846" w:rsidR="005A04AA" w:rsidRDefault="005A04AA" w:rsidP="005A04AA">
            <w:pPr>
              <w:rPr>
                <w:szCs w:val="20"/>
              </w:rPr>
            </w:pPr>
            <w:r>
              <w:rPr>
                <w:szCs w:val="20"/>
              </w:rPr>
              <w:t>Ethan C.</w:t>
            </w:r>
          </w:p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D86E7D" w14:textId="1D74E42D" w:rsidR="005A04AA" w:rsidRDefault="005A04AA" w:rsidP="005A04AA">
            <w:pPr>
              <w:rPr>
                <w:szCs w:val="20"/>
              </w:rPr>
            </w:pPr>
            <w:r>
              <w:rPr>
                <w:szCs w:val="20"/>
              </w:rPr>
              <w:t>Olivia B.</w:t>
            </w:r>
          </w:p>
        </w:tc>
      </w:tr>
      <w:tr w:rsidR="005A04AA" w:rsidRPr="00F43198" w14:paraId="6FFC3269" w14:textId="77777777" w:rsidTr="00F43198">
        <w:tc>
          <w:tcPr>
            <w:tcW w:w="55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B2BAD3" w14:textId="2F5C567A" w:rsidR="005A04AA" w:rsidRDefault="005A04AA" w:rsidP="005A04AA">
            <w:pPr>
              <w:rPr>
                <w:szCs w:val="20"/>
              </w:rPr>
            </w:pPr>
            <w:r w:rsidRPr="00F43198">
              <w:rPr>
                <w:szCs w:val="20"/>
              </w:rPr>
              <w:lastRenderedPageBreak/>
              <w:t xml:space="preserve">Maintain up-to-date Customer and Distribution Contact List. Notify all accounts that received </w:t>
            </w:r>
            <w:r w:rsidR="00961954">
              <w:rPr>
                <w:szCs w:val="20"/>
              </w:rPr>
              <w:t xml:space="preserve">suspect or </w:t>
            </w:r>
            <w:r w:rsidRPr="00F43198">
              <w:rPr>
                <w:szCs w:val="20"/>
              </w:rPr>
              <w:t>recalled product.</w:t>
            </w:r>
          </w:p>
          <w:p w14:paraId="4D0A4410" w14:textId="77777777" w:rsidR="005138EA" w:rsidRDefault="005138EA" w:rsidP="005A04AA">
            <w:pPr>
              <w:rPr>
                <w:szCs w:val="20"/>
              </w:rPr>
            </w:pPr>
          </w:p>
          <w:p w14:paraId="1C0DF8FF" w14:textId="7C54D81C" w:rsidR="005138EA" w:rsidRPr="00F43198" w:rsidRDefault="00961954" w:rsidP="005A04AA">
            <w:pPr>
              <w:rPr>
                <w:szCs w:val="20"/>
              </w:rPr>
            </w:pPr>
            <w:r>
              <w:rPr>
                <w:szCs w:val="20"/>
              </w:rPr>
              <w:t xml:space="preserve">Also serves as the </w:t>
            </w:r>
            <w:r w:rsidR="005138EA">
              <w:rPr>
                <w:szCs w:val="20"/>
              </w:rPr>
              <w:t>Customer Contact</w:t>
            </w:r>
          </w:p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160662" w14:textId="30D75ED1" w:rsidR="005A04AA" w:rsidRPr="00F43198" w:rsidRDefault="005A04AA" w:rsidP="005A04AA">
            <w:pPr>
              <w:rPr>
                <w:szCs w:val="20"/>
              </w:rPr>
            </w:pPr>
            <w:r>
              <w:rPr>
                <w:szCs w:val="20"/>
              </w:rPr>
              <w:t>Priya S.</w:t>
            </w:r>
          </w:p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FFBCD5" w14:textId="38C9E9C8" w:rsidR="005A04AA" w:rsidRPr="00F43198" w:rsidRDefault="00B74FCA" w:rsidP="005A04AA">
            <w:pPr>
              <w:rPr>
                <w:szCs w:val="20"/>
              </w:rPr>
            </w:pPr>
            <w:r>
              <w:rPr>
                <w:szCs w:val="20"/>
              </w:rPr>
              <w:t>Olivia B.</w:t>
            </w:r>
          </w:p>
        </w:tc>
      </w:tr>
      <w:tr w:rsidR="005A04AA" w:rsidRPr="00F43198" w14:paraId="683FA02D" w14:textId="77777777" w:rsidTr="00F43198">
        <w:tc>
          <w:tcPr>
            <w:tcW w:w="55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56470E" w14:textId="77777777" w:rsidR="005A04AA" w:rsidRDefault="005A04AA" w:rsidP="005A04AA">
            <w:pPr>
              <w:rPr>
                <w:szCs w:val="20"/>
              </w:rPr>
            </w:pPr>
            <w:r w:rsidRPr="00F43198">
              <w:rPr>
                <w:szCs w:val="20"/>
              </w:rPr>
              <w:t>Prepare a draft press release for CFIA approval (</w:t>
            </w:r>
            <w:r>
              <w:rPr>
                <w:szCs w:val="20"/>
              </w:rPr>
              <w:t xml:space="preserve">for </w:t>
            </w:r>
            <w:r w:rsidRPr="00F43198">
              <w:rPr>
                <w:szCs w:val="20"/>
              </w:rPr>
              <w:t xml:space="preserve">Class I recalls only). </w:t>
            </w:r>
          </w:p>
          <w:p w14:paraId="7796C121" w14:textId="77777777" w:rsidR="005138EA" w:rsidRDefault="005138EA" w:rsidP="005A04AA">
            <w:pPr>
              <w:rPr>
                <w:szCs w:val="20"/>
              </w:rPr>
            </w:pPr>
          </w:p>
          <w:p w14:paraId="3926C9E0" w14:textId="1D349FAE" w:rsidR="005138EA" w:rsidRPr="00F43198" w:rsidRDefault="005138EA" w:rsidP="005A04AA">
            <w:pPr>
              <w:rPr>
                <w:szCs w:val="20"/>
              </w:rPr>
            </w:pPr>
            <w:r>
              <w:rPr>
                <w:szCs w:val="20"/>
              </w:rPr>
              <w:t>Media Contact</w:t>
            </w:r>
            <w:r w:rsidR="00B66EC0">
              <w:rPr>
                <w:szCs w:val="20"/>
              </w:rPr>
              <w:t xml:space="preserve"> </w:t>
            </w:r>
            <w:r w:rsidR="003263A3">
              <w:rPr>
                <w:szCs w:val="20"/>
              </w:rPr>
              <w:t>(for Class I recalls only)</w:t>
            </w:r>
          </w:p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1B673A" w14:textId="6F26C22F" w:rsidR="005A04AA" w:rsidRPr="00F43198" w:rsidRDefault="005A04AA" w:rsidP="005A04AA">
            <w:pPr>
              <w:rPr>
                <w:szCs w:val="20"/>
              </w:rPr>
            </w:pPr>
            <w:r>
              <w:rPr>
                <w:szCs w:val="20"/>
              </w:rPr>
              <w:t>Marcus D.</w:t>
            </w:r>
          </w:p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53CF2C" w14:textId="4939F475" w:rsidR="005A04AA" w:rsidRPr="00F43198" w:rsidRDefault="005A04AA" w:rsidP="005A04AA">
            <w:pPr>
              <w:rPr>
                <w:szCs w:val="20"/>
              </w:rPr>
            </w:pPr>
            <w:r>
              <w:rPr>
                <w:szCs w:val="20"/>
              </w:rPr>
              <w:t xml:space="preserve">Olivia </w:t>
            </w:r>
            <w:r w:rsidR="00015FB0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</w:p>
        </w:tc>
      </w:tr>
      <w:tr w:rsidR="009C77C7" w:rsidRPr="00F43198" w14:paraId="59856D28" w14:textId="77777777" w:rsidTr="00F43198">
        <w:tc>
          <w:tcPr>
            <w:tcW w:w="55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8A2A77" w14:textId="6B8E4A13" w:rsidR="009C77C7" w:rsidRPr="00F43198" w:rsidRDefault="009C77C7" w:rsidP="005A04AA">
            <w:pPr>
              <w:rPr>
                <w:szCs w:val="20"/>
              </w:rPr>
            </w:pPr>
            <w:r w:rsidRPr="00F43198">
              <w:rPr>
                <w:szCs w:val="20"/>
              </w:rPr>
              <w:t>Ensure segregation and secure storage of suspect</w:t>
            </w:r>
            <w:r w:rsidR="00961954">
              <w:rPr>
                <w:szCs w:val="20"/>
              </w:rPr>
              <w:t xml:space="preserve"> or </w:t>
            </w:r>
            <w:r w:rsidRPr="00F43198">
              <w:rPr>
                <w:szCs w:val="20"/>
              </w:rPr>
              <w:t xml:space="preserve">recalled product. </w:t>
            </w:r>
          </w:p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8BB4FA" w14:textId="7861E45C" w:rsidR="009C77C7" w:rsidRDefault="003A16FA" w:rsidP="005A04AA">
            <w:pPr>
              <w:rPr>
                <w:szCs w:val="20"/>
              </w:rPr>
            </w:pPr>
            <w:r>
              <w:rPr>
                <w:szCs w:val="20"/>
              </w:rPr>
              <w:t>Ethan C.</w:t>
            </w:r>
          </w:p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AAB8EF" w14:textId="069EB20C" w:rsidR="009C77C7" w:rsidRDefault="003A16FA" w:rsidP="005A04AA">
            <w:pPr>
              <w:rPr>
                <w:szCs w:val="20"/>
              </w:rPr>
            </w:pPr>
            <w:r>
              <w:rPr>
                <w:szCs w:val="20"/>
              </w:rPr>
              <w:t>Marcus D.</w:t>
            </w:r>
          </w:p>
        </w:tc>
      </w:tr>
      <w:tr w:rsidR="005A04AA" w:rsidRPr="00F43198" w14:paraId="08897AF5" w14:textId="77777777" w:rsidTr="00F43198">
        <w:tc>
          <w:tcPr>
            <w:tcW w:w="55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F0CC57" w14:textId="6D8AA770" w:rsidR="005A04AA" w:rsidRPr="00F43198" w:rsidRDefault="005A04AA" w:rsidP="005A04AA">
            <w:pPr>
              <w:rPr>
                <w:szCs w:val="20"/>
              </w:rPr>
            </w:pPr>
            <w:r w:rsidRPr="00F43198">
              <w:rPr>
                <w:szCs w:val="20"/>
              </w:rPr>
              <w:t xml:space="preserve">Maintain Supplier Contact List. </w:t>
            </w:r>
          </w:p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DC1853" w14:textId="622367DC" w:rsidR="005A04AA" w:rsidRPr="00F43198" w:rsidRDefault="003A16FA" w:rsidP="005A04AA">
            <w:pPr>
              <w:rPr>
                <w:szCs w:val="20"/>
              </w:rPr>
            </w:pPr>
            <w:r>
              <w:rPr>
                <w:szCs w:val="20"/>
              </w:rPr>
              <w:t>Priya S.</w:t>
            </w:r>
          </w:p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9DDF3A" w14:textId="34769E4B" w:rsidR="005A04AA" w:rsidRPr="00F43198" w:rsidRDefault="000F4AFF" w:rsidP="005A04AA">
            <w:pPr>
              <w:rPr>
                <w:szCs w:val="20"/>
              </w:rPr>
            </w:pPr>
            <w:r>
              <w:rPr>
                <w:szCs w:val="20"/>
              </w:rPr>
              <w:t>Marcus D.</w:t>
            </w:r>
          </w:p>
        </w:tc>
      </w:tr>
      <w:tr w:rsidR="00AD4799" w:rsidRPr="00F43198" w14:paraId="7ABB6E22" w14:textId="77777777" w:rsidTr="00F43198">
        <w:tc>
          <w:tcPr>
            <w:tcW w:w="55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A19849" w14:textId="318B3A65" w:rsidR="009F6650" w:rsidRDefault="00AD4799" w:rsidP="005A04AA">
            <w:pPr>
              <w:rPr>
                <w:szCs w:val="20"/>
              </w:rPr>
            </w:pPr>
            <w:r w:rsidRPr="00F43198">
              <w:rPr>
                <w:szCs w:val="20"/>
              </w:rPr>
              <w:t xml:space="preserve">Arrange for </w:t>
            </w:r>
            <w:r w:rsidR="00956ED6">
              <w:rPr>
                <w:szCs w:val="20"/>
              </w:rPr>
              <w:t>return</w:t>
            </w:r>
            <w:r w:rsidR="009F6650">
              <w:rPr>
                <w:szCs w:val="20"/>
              </w:rPr>
              <w:t xml:space="preserve">/pickup of </w:t>
            </w:r>
            <w:r w:rsidR="00961954">
              <w:rPr>
                <w:szCs w:val="20"/>
              </w:rPr>
              <w:t xml:space="preserve">suspect or </w:t>
            </w:r>
            <w:r w:rsidR="009F6650">
              <w:rPr>
                <w:szCs w:val="20"/>
              </w:rPr>
              <w:t>recalled product.</w:t>
            </w:r>
          </w:p>
          <w:p w14:paraId="1012859A" w14:textId="77777777" w:rsidR="009F6650" w:rsidRDefault="009F6650" w:rsidP="005A04AA">
            <w:pPr>
              <w:rPr>
                <w:szCs w:val="20"/>
              </w:rPr>
            </w:pPr>
          </w:p>
          <w:p w14:paraId="33467C97" w14:textId="395B732D" w:rsidR="00AD4799" w:rsidRPr="00F43198" w:rsidRDefault="009F6650" w:rsidP="005A04AA">
            <w:pPr>
              <w:rPr>
                <w:szCs w:val="20"/>
              </w:rPr>
            </w:pPr>
            <w:r>
              <w:rPr>
                <w:szCs w:val="20"/>
              </w:rPr>
              <w:t xml:space="preserve">Arrange for </w:t>
            </w:r>
            <w:r w:rsidR="00AD4799" w:rsidRPr="00F43198">
              <w:rPr>
                <w:szCs w:val="20"/>
              </w:rPr>
              <w:t xml:space="preserve">approved disposal of </w:t>
            </w:r>
            <w:r w:rsidR="00961954">
              <w:rPr>
                <w:szCs w:val="20"/>
              </w:rPr>
              <w:t xml:space="preserve">suspect or </w:t>
            </w:r>
            <w:r w:rsidR="00AD4799" w:rsidRPr="00F43198">
              <w:rPr>
                <w:szCs w:val="20"/>
              </w:rPr>
              <w:t>recalled produc</w:t>
            </w:r>
            <w:r w:rsidR="00AD4799">
              <w:rPr>
                <w:szCs w:val="20"/>
              </w:rPr>
              <w:t>t</w:t>
            </w:r>
            <w:r w:rsidR="00AD4799" w:rsidRPr="00F43198">
              <w:rPr>
                <w:szCs w:val="20"/>
              </w:rPr>
              <w:t>.</w:t>
            </w:r>
          </w:p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268DE4" w14:textId="68C6B503" w:rsidR="00AD4799" w:rsidRDefault="00015FB0" w:rsidP="005A04AA">
            <w:pPr>
              <w:rPr>
                <w:szCs w:val="20"/>
              </w:rPr>
            </w:pPr>
            <w:r>
              <w:rPr>
                <w:szCs w:val="20"/>
              </w:rPr>
              <w:t>Olivia B.</w:t>
            </w:r>
          </w:p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1E1FED" w14:textId="0251800B" w:rsidR="00AD4799" w:rsidRPr="00F43198" w:rsidRDefault="00015FB0" w:rsidP="005A04AA">
            <w:pPr>
              <w:rPr>
                <w:szCs w:val="20"/>
              </w:rPr>
            </w:pPr>
            <w:r>
              <w:rPr>
                <w:szCs w:val="20"/>
              </w:rPr>
              <w:t>Marcus D.</w:t>
            </w:r>
          </w:p>
        </w:tc>
      </w:tr>
      <w:tr w:rsidR="00243736" w:rsidRPr="00F43198" w14:paraId="0BB5AA5C" w14:textId="77777777" w:rsidTr="00F43198">
        <w:tc>
          <w:tcPr>
            <w:tcW w:w="55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06B43A" w14:textId="23483C02" w:rsidR="00243736" w:rsidRPr="00F43198" w:rsidRDefault="00243736" w:rsidP="00243736">
            <w:pPr>
              <w:rPr>
                <w:szCs w:val="20"/>
              </w:rPr>
            </w:pPr>
            <w:r>
              <w:rPr>
                <w:szCs w:val="20"/>
              </w:rPr>
              <w:t>Filling out Recall Summary Record and other paperwork</w:t>
            </w:r>
          </w:p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3CE026" w14:textId="050CBAA8" w:rsidR="00243736" w:rsidRDefault="00243736" w:rsidP="00243736">
            <w:pPr>
              <w:rPr>
                <w:szCs w:val="20"/>
              </w:rPr>
            </w:pPr>
            <w:r>
              <w:rPr>
                <w:szCs w:val="20"/>
              </w:rPr>
              <w:t>Olivia B.</w:t>
            </w:r>
          </w:p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6FEBCC" w14:textId="54617C52" w:rsidR="00243736" w:rsidRDefault="00243736" w:rsidP="00243736">
            <w:pPr>
              <w:rPr>
                <w:szCs w:val="20"/>
              </w:rPr>
            </w:pPr>
            <w:r>
              <w:rPr>
                <w:szCs w:val="20"/>
              </w:rPr>
              <w:t>Marcus D.</w:t>
            </w:r>
          </w:p>
        </w:tc>
      </w:tr>
      <w:tr w:rsidR="00243736" w:rsidRPr="00F43198" w14:paraId="2AD243CA" w14:textId="77777777" w:rsidTr="00F43198">
        <w:tc>
          <w:tcPr>
            <w:tcW w:w="55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A67949" w14:textId="2B8CED09" w:rsidR="00243736" w:rsidRDefault="00961954" w:rsidP="00243736">
            <w:pPr>
              <w:rPr>
                <w:szCs w:val="20"/>
              </w:rPr>
            </w:pPr>
            <w:r>
              <w:rPr>
                <w:szCs w:val="20"/>
              </w:rPr>
              <w:t xml:space="preserve">Perform a </w:t>
            </w:r>
            <w:r w:rsidR="00243736">
              <w:rPr>
                <w:szCs w:val="20"/>
              </w:rPr>
              <w:t>Mock Recall (once a year)</w:t>
            </w:r>
          </w:p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87B1DF" w14:textId="22D3B55A" w:rsidR="00243736" w:rsidRDefault="00243736" w:rsidP="00243736">
            <w:pPr>
              <w:rPr>
                <w:szCs w:val="20"/>
              </w:rPr>
            </w:pPr>
            <w:r>
              <w:rPr>
                <w:szCs w:val="20"/>
              </w:rPr>
              <w:t>Olivia B.</w:t>
            </w:r>
          </w:p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BF9560" w14:textId="20E48B4D" w:rsidR="00243736" w:rsidRDefault="00243736" w:rsidP="00243736">
            <w:pPr>
              <w:rPr>
                <w:szCs w:val="20"/>
              </w:rPr>
            </w:pPr>
            <w:r>
              <w:rPr>
                <w:szCs w:val="20"/>
              </w:rPr>
              <w:t>Priya S.</w:t>
            </w:r>
          </w:p>
        </w:tc>
      </w:tr>
    </w:tbl>
    <w:p w14:paraId="79C89E25" w14:textId="77777777" w:rsidR="001C409E" w:rsidRDefault="001C409E" w:rsidP="001C409E"/>
    <w:p w14:paraId="2067E655" w14:textId="77777777" w:rsidR="001C409E" w:rsidRDefault="001C409E" w:rsidP="000D30A1">
      <w:pPr>
        <w:pStyle w:val="Heading3"/>
        <w:numPr>
          <w:ilvl w:val="0"/>
          <w:numId w:val="33"/>
        </w:numPr>
        <w:ind w:left="426"/>
      </w:pPr>
      <w:r>
        <w:t>Review:</w:t>
      </w:r>
    </w:p>
    <w:p w14:paraId="0591FA6F" w14:textId="45908BC2" w:rsidR="00507B8E" w:rsidRDefault="006C795C" w:rsidP="001C409E">
      <w:pPr>
        <w:rPr>
          <w:rFonts w:cs="Arial"/>
          <w:szCs w:val="20"/>
        </w:rPr>
      </w:pPr>
      <w:r>
        <w:rPr>
          <w:rFonts w:cs="Arial"/>
        </w:rPr>
        <w:t>The recall team</w:t>
      </w:r>
      <w:r w:rsidR="00AB43D5">
        <w:rPr>
          <w:rFonts w:cs="Arial"/>
        </w:rPr>
        <w:t>, their contact information and roles/responsibilities assigned shall be</w:t>
      </w:r>
      <w:r w:rsidR="001C409E" w:rsidRPr="00802FF5">
        <w:rPr>
          <w:rFonts w:cs="Arial"/>
        </w:rPr>
        <w:t xml:space="preserve"> updated as changes occur (e.g. </w:t>
      </w:r>
      <w:r w:rsidR="004512EF">
        <w:rPr>
          <w:rFonts w:cs="Arial"/>
        </w:rPr>
        <w:t>personnel change, contact information change, role change, etc.</w:t>
      </w:r>
      <w:r w:rsidR="001C409E" w:rsidRPr="00802FF5">
        <w:rPr>
          <w:rFonts w:cs="Arial"/>
        </w:rPr>
        <w:t>). In addition, an annual review by the operator is required</w:t>
      </w:r>
      <w:r w:rsidR="001C409E">
        <w:rPr>
          <w:rFonts w:cs="Arial"/>
        </w:rPr>
        <w:t>.</w:t>
      </w:r>
      <w:r w:rsidR="001C409E" w:rsidRPr="00802FF5">
        <w:rPr>
          <w:rFonts w:cs="Arial"/>
        </w:rPr>
        <w:t xml:space="preserve"> </w:t>
      </w:r>
      <w:r w:rsidR="001C409E">
        <w:rPr>
          <w:rFonts w:cs="Arial"/>
          <w:szCs w:val="20"/>
        </w:rPr>
        <w:t>Any revision or review needs to be recorded in the Revision/Review Log, with the date of revision/review, version</w:t>
      </w:r>
      <w:r w:rsidR="001B364D">
        <w:rPr>
          <w:rFonts w:cs="Arial"/>
          <w:szCs w:val="20"/>
        </w:rPr>
        <w:t xml:space="preserve"> number</w:t>
      </w:r>
      <w:r w:rsidR="001C409E">
        <w:rPr>
          <w:rFonts w:cs="Arial"/>
          <w:szCs w:val="20"/>
        </w:rPr>
        <w:t>, description of change and the personnel involved in revision.</w:t>
      </w:r>
    </w:p>
    <w:p w14:paraId="7878CDF9" w14:textId="77777777" w:rsidR="00507B8E" w:rsidRDefault="00507B8E" w:rsidP="001C409E">
      <w:pPr>
        <w:rPr>
          <w:rFonts w:cs="Arial"/>
          <w:szCs w:val="20"/>
        </w:rPr>
      </w:pPr>
    </w:p>
    <w:p w14:paraId="1B50A93D" w14:textId="3A4D0D0F" w:rsidR="002D176A" w:rsidRPr="002D176A" w:rsidRDefault="004512EF" w:rsidP="0035116F">
      <w:pPr>
        <w:pStyle w:val="Heading4"/>
      </w:pPr>
      <w:r>
        <w:t>5</w:t>
      </w:r>
      <w:r w:rsidR="002D176A" w:rsidRPr="00A4733A">
        <w:t>.1 Revision/ Review Log:</w:t>
      </w:r>
    </w:p>
    <w:tbl>
      <w:tblPr>
        <w:tblW w:w="1006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"/>
        <w:gridCol w:w="1417"/>
        <w:gridCol w:w="6359"/>
        <w:gridCol w:w="1418"/>
      </w:tblGrid>
      <w:tr w:rsidR="002D176A" w:rsidRPr="002C6404" w14:paraId="4EF10FFF" w14:textId="77777777" w:rsidTr="0043644C">
        <w:trPr>
          <w:trHeight w:val="203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2309FF4" w14:textId="77777777" w:rsidR="002D176A" w:rsidRPr="001F7809" w:rsidRDefault="002D176A" w:rsidP="0043644C">
            <w:pPr>
              <w:spacing w:before="3"/>
              <w:jc w:val="center"/>
              <w:rPr>
                <w:rFonts w:cs="Arial"/>
                <w:b/>
                <w:bCs/>
                <w:lang w:eastAsia="en-CA"/>
              </w:rPr>
            </w:pPr>
            <w:r>
              <w:rPr>
                <w:rFonts w:cs="Arial"/>
                <w:b/>
                <w:bCs/>
                <w:lang w:eastAsia="en-CA"/>
              </w:rPr>
              <w:t>Version No.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E75076B" w14:textId="77777777" w:rsidR="002D176A" w:rsidRPr="001F7809" w:rsidRDefault="002D176A" w:rsidP="0043644C">
            <w:pPr>
              <w:spacing w:before="3"/>
              <w:rPr>
                <w:rFonts w:cs="Arial"/>
                <w:b/>
                <w:bCs/>
                <w:lang w:eastAsia="en-CA"/>
              </w:rPr>
            </w:pPr>
            <w:r w:rsidRPr="00F13815">
              <w:rPr>
                <w:rFonts w:cs="Arial"/>
                <w:b/>
                <w:bCs/>
                <w:color w:val="000000"/>
                <w:lang w:eastAsia="en-CA"/>
              </w:rPr>
              <w:t>Revision Date/ Annual review date</w:t>
            </w:r>
            <w:r>
              <w:rPr>
                <w:rFonts w:cs="Arial"/>
                <w:b/>
                <w:bCs/>
                <w:lang w:eastAsia="en-CA"/>
              </w:rPr>
              <w:t xml:space="preserve"> 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AAA5B0E" w14:textId="77777777" w:rsidR="002D176A" w:rsidRPr="001F7809" w:rsidRDefault="002D176A" w:rsidP="0043644C">
            <w:pPr>
              <w:spacing w:before="3"/>
              <w:ind w:left="1327" w:right="939" w:hanging="375"/>
              <w:jc w:val="center"/>
              <w:rPr>
                <w:rFonts w:cs="Arial"/>
                <w:b/>
                <w:bCs/>
                <w:lang w:eastAsia="en-CA"/>
              </w:rPr>
            </w:pPr>
            <w:r>
              <w:rPr>
                <w:rFonts w:cs="Arial"/>
                <w:b/>
                <w:bCs/>
                <w:lang w:eastAsia="en-CA"/>
              </w:rPr>
              <w:t>Description of Change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473F0FD" w14:textId="77777777" w:rsidR="002D176A" w:rsidRPr="001F7809" w:rsidRDefault="002D176A" w:rsidP="0043644C">
            <w:pPr>
              <w:spacing w:before="3"/>
              <w:ind w:right="82" w:hanging="143"/>
              <w:jc w:val="center"/>
              <w:rPr>
                <w:rFonts w:cs="Arial"/>
                <w:b/>
                <w:bCs/>
                <w:lang w:eastAsia="en-CA"/>
              </w:rPr>
            </w:pPr>
            <w:r>
              <w:rPr>
                <w:rFonts w:cs="Arial"/>
                <w:b/>
                <w:bCs/>
                <w:lang w:eastAsia="en-CA"/>
              </w:rPr>
              <w:t>Revised/ Reviewed by</w:t>
            </w:r>
          </w:p>
        </w:tc>
      </w:tr>
      <w:tr w:rsidR="002D176A" w:rsidRPr="002C6404" w14:paraId="7087257B" w14:textId="77777777" w:rsidTr="0043644C">
        <w:trPr>
          <w:trHeight w:val="38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F8DAB" w14:textId="77777777" w:rsidR="002D176A" w:rsidRPr="002C6404" w:rsidRDefault="002D176A" w:rsidP="0043644C">
            <w:pPr>
              <w:spacing w:before="2"/>
              <w:ind w:left="127" w:right="123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A9F68" w14:textId="77777777" w:rsidR="002D176A" w:rsidRPr="002C6404" w:rsidRDefault="002D176A" w:rsidP="0043644C">
            <w:pPr>
              <w:spacing w:before="2"/>
              <w:ind w:left="10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1ACB" w14:textId="77777777" w:rsidR="002D176A" w:rsidRPr="002C6404" w:rsidRDefault="002D176A" w:rsidP="0043644C">
            <w:pPr>
              <w:spacing w:before="2"/>
              <w:ind w:right="1320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AB890" w14:textId="77777777" w:rsidR="002D176A" w:rsidRPr="002C6404" w:rsidRDefault="002D176A" w:rsidP="0043644C">
            <w:pPr>
              <w:spacing w:before="2"/>
              <w:ind w:left="299" w:right="299"/>
              <w:jc w:val="center"/>
              <w:rPr>
                <w:rFonts w:cs="Arial"/>
                <w:lang w:eastAsia="en-CA"/>
              </w:rPr>
            </w:pPr>
          </w:p>
        </w:tc>
      </w:tr>
      <w:tr w:rsidR="002D176A" w:rsidRPr="002C6404" w14:paraId="300D384F" w14:textId="77777777" w:rsidTr="0043644C">
        <w:trPr>
          <w:trHeight w:val="386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D03B" w14:textId="77777777" w:rsidR="002D176A" w:rsidRPr="002C6404" w:rsidRDefault="002D176A" w:rsidP="0043644C">
            <w:pPr>
              <w:spacing w:before="27"/>
              <w:ind w:left="127" w:right="123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21450" w14:textId="77777777" w:rsidR="002D176A" w:rsidRPr="002C6404" w:rsidRDefault="002D176A" w:rsidP="0043644C">
            <w:pPr>
              <w:spacing w:before="27"/>
              <w:ind w:left="10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239B3" w14:textId="77777777" w:rsidR="002D176A" w:rsidRPr="002C6404" w:rsidRDefault="002D176A" w:rsidP="0043644C">
            <w:pPr>
              <w:spacing w:before="27"/>
              <w:ind w:right="1327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C4C6F" w14:textId="77777777" w:rsidR="002D176A" w:rsidRPr="002C6404" w:rsidRDefault="002D176A" w:rsidP="0043644C">
            <w:pPr>
              <w:spacing w:before="27"/>
              <w:ind w:left="300" w:right="289"/>
              <w:jc w:val="center"/>
              <w:rPr>
                <w:rFonts w:cs="Arial"/>
                <w:lang w:eastAsia="en-CA"/>
              </w:rPr>
            </w:pPr>
          </w:p>
        </w:tc>
      </w:tr>
      <w:tr w:rsidR="002D176A" w:rsidRPr="002C6404" w14:paraId="61244AC0" w14:textId="77777777" w:rsidTr="0043644C">
        <w:trPr>
          <w:trHeight w:val="363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5FD74" w14:textId="77777777" w:rsidR="002D176A" w:rsidRPr="002C6404" w:rsidRDefault="002D176A" w:rsidP="0043644C">
            <w:pPr>
              <w:spacing w:before="27"/>
              <w:ind w:left="127" w:right="123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8FAF1" w14:textId="77777777" w:rsidR="002D176A" w:rsidRPr="002C6404" w:rsidRDefault="002D176A" w:rsidP="0043644C">
            <w:pPr>
              <w:spacing w:before="27"/>
              <w:ind w:left="10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FEB68" w14:textId="77777777" w:rsidR="002D176A" w:rsidRPr="002C6404" w:rsidRDefault="002D176A" w:rsidP="0043644C">
            <w:pPr>
              <w:spacing w:before="27"/>
              <w:ind w:right="1327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6D849" w14:textId="77777777" w:rsidR="002D176A" w:rsidRPr="002C6404" w:rsidRDefault="002D176A" w:rsidP="0043644C">
            <w:pPr>
              <w:spacing w:before="27"/>
              <w:ind w:left="300" w:right="289"/>
              <w:jc w:val="center"/>
              <w:rPr>
                <w:rFonts w:cs="Arial"/>
                <w:lang w:eastAsia="en-CA"/>
              </w:rPr>
            </w:pPr>
          </w:p>
        </w:tc>
      </w:tr>
      <w:tr w:rsidR="002D176A" w:rsidRPr="002C6404" w14:paraId="0FEE39B4" w14:textId="77777777" w:rsidTr="0043644C">
        <w:trPr>
          <w:trHeight w:val="413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4869C" w14:textId="77777777" w:rsidR="002D176A" w:rsidRPr="002C6404" w:rsidRDefault="002D176A" w:rsidP="0043644C">
            <w:pPr>
              <w:spacing w:before="27"/>
              <w:ind w:left="127" w:right="123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CE6DC" w14:textId="77777777" w:rsidR="002D176A" w:rsidRPr="002C6404" w:rsidRDefault="002D176A" w:rsidP="0043644C">
            <w:pPr>
              <w:spacing w:before="27"/>
              <w:ind w:left="10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17E1C" w14:textId="77777777" w:rsidR="002D176A" w:rsidRPr="002C6404" w:rsidRDefault="002D176A" w:rsidP="0043644C">
            <w:pPr>
              <w:spacing w:before="27"/>
              <w:ind w:right="1327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FB923" w14:textId="77777777" w:rsidR="002D176A" w:rsidRPr="002C6404" w:rsidRDefault="002D176A" w:rsidP="0043644C">
            <w:pPr>
              <w:spacing w:before="27"/>
              <w:ind w:left="300" w:right="289"/>
              <w:jc w:val="center"/>
              <w:rPr>
                <w:rFonts w:cs="Arial"/>
                <w:lang w:eastAsia="en-CA"/>
              </w:rPr>
            </w:pPr>
          </w:p>
        </w:tc>
      </w:tr>
      <w:tr w:rsidR="002D176A" w:rsidRPr="002C6404" w14:paraId="1BEB47B4" w14:textId="77777777" w:rsidTr="0043644C">
        <w:trPr>
          <w:trHeight w:val="413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86B86" w14:textId="77777777" w:rsidR="002D176A" w:rsidRPr="002C6404" w:rsidRDefault="002D176A" w:rsidP="0043644C">
            <w:pPr>
              <w:spacing w:before="27"/>
              <w:ind w:left="127" w:right="123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1C6AA" w14:textId="77777777" w:rsidR="002D176A" w:rsidRPr="002C6404" w:rsidRDefault="002D176A" w:rsidP="0043644C">
            <w:pPr>
              <w:spacing w:before="27"/>
              <w:ind w:left="10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34C9" w14:textId="77777777" w:rsidR="002D176A" w:rsidRPr="002C6404" w:rsidRDefault="002D176A" w:rsidP="0043644C">
            <w:pPr>
              <w:spacing w:before="27"/>
              <w:ind w:right="1327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8D25F" w14:textId="77777777" w:rsidR="002D176A" w:rsidRPr="002C6404" w:rsidRDefault="002D176A" w:rsidP="0043644C">
            <w:pPr>
              <w:spacing w:before="27"/>
              <w:ind w:left="300" w:right="289"/>
              <w:jc w:val="center"/>
              <w:rPr>
                <w:rFonts w:cs="Arial"/>
                <w:lang w:eastAsia="en-CA"/>
              </w:rPr>
            </w:pPr>
          </w:p>
        </w:tc>
      </w:tr>
    </w:tbl>
    <w:p w14:paraId="3F97E6D3" w14:textId="77777777" w:rsidR="00502779" w:rsidRPr="001C409E" w:rsidRDefault="00502779" w:rsidP="001C409E"/>
    <w:sectPr w:rsidR="00502779" w:rsidRPr="001C409E" w:rsidSect="00BC5442">
      <w:footerReference w:type="even" r:id="rId8"/>
      <w:footerReference w:type="default" r:id="rId9"/>
      <w:footerReference w:type="first" r:id="rId10"/>
      <w:pgSz w:w="12240" w:h="15840" w:code="1"/>
      <w:pgMar w:top="851" w:right="1080" w:bottom="1134" w:left="1080" w:header="720" w:footer="6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B67F5" w14:textId="77777777" w:rsidR="006615EB" w:rsidRDefault="006615EB" w:rsidP="00971486">
      <w:r>
        <w:separator/>
      </w:r>
    </w:p>
  </w:endnote>
  <w:endnote w:type="continuationSeparator" w:id="0">
    <w:p w14:paraId="3704F131" w14:textId="77777777" w:rsidR="006615EB" w:rsidRDefault="006615EB" w:rsidP="00971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CBD1B" w14:textId="1E14ECCC" w:rsidR="00D47779" w:rsidRDefault="00D0534A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3CD07A8" wp14:editId="65F32DA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07160" cy="361315"/>
              <wp:effectExtent l="0" t="0" r="2540" b="0"/>
              <wp:wrapNone/>
              <wp:docPr id="1612416500" name="Text Box 3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7160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280ACA" w14:textId="1432D3F5" w:rsidR="00D0534A" w:rsidRPr="00D0534A" w:rsidRDefault="00D0534A" w:rsidP="00D0534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D0534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CD07A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Public" style="position:absolute;margin-left:0;margin-top:0;width:110.8pt;height:28.4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" filled="f" stroked="f">
              <v:textbox style="mso-fit-shape-to-text:t" inset="20pt,0,0,15pt">
                <w:txbxContent>
                  <w:p w14:paraId="4D280ACA" w14:textId="1432D3F5" w:rsidR="00D0534A" w:rsidRPr="00D0534A" w:rsidRDefault="00D0534A" w:rsidP="00D0534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D0534A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40D41" w14:textId="1174B896" w:rsidR="00D0534A" w:rsidRPr="00D0534A" w:rsidRDefault="006615EB">
    <w:pPr>
      <w:pStyle w:val="Footer"/>
      <w:jc w:val="right"/>
      <w:rPr>
        <w:b/>
        <w:bCs/>
        <w:sz w:val="18"/>
        <w:szCs w:val="22"/>
      </w:rPr>
    </w:pPr>
    <w:sdt>
      <w:sdtPr>
        <w:rPr>
          <w:b/>
          <w:bCs/>
          <w:sz w:val="18"/>
          <w:szCs w:val="22"/>
        </w:rPr>
        <w:id w:val="-157495766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D0534A" w:rsidRPr="00D0534A">
          <w:rPr>
            <w:b/>
            <w:bCs/>
            <w:sz w:val="18"/>
            <w:szCs w:val="22"/>
          </w:rPr>
          <w:fldChar w:fldCharType="begin"/>
        </w:r>
        <w:r w:rsidR="00D0534A" w:rsidRPr="00D0534A">
          <w:rPr>
            <w:b/>
            <w:bCs/>
            <w:sz w:val="18"/>
            <w:szCs w:val="22"/>
          </w:rPr>
          <w:instrText xml:space="preserve"> PAGE   \* MERGEFORMAT </w:instrText>
        </w:r>
        <w:r w:rsidR="00D0534A" w:rsidRPr="00D0534A">
          <w:rPr>
            <w:b/>
            <w:bCs/>
            <w:sz w:val="18"/>
            <w:szCs w:val="22"/>
          </w:rPr>
          <w:fldChar w:fldCharType="separate"/>
        </w:r>
        <w:r w:rsidR="00D0534A" w:rsidRPr="00D0534A">
          <w:rPr>
            <w:b/>
            <w:bCs/>
            <w:noProof/>
            <w:sz w:val="18"/>
            <w:szCs w:val="22"/>
          </w:rPr>
          <w:t>2</w:t>
        </w:r>
        <w:r w:rsidR="00D0534A" w:rsidRPr="00D0534A">
          <w:rPr>
            <w:b/>
            <w:bCs/>
            <w:noProof/>
            <w:sz w:val="18"/>
            <w:szCs w:val="22"/>
          </w:rPr>
          <w:fldChar w:fldCharType="end"/>
        </w:r>
      </w:sdtContent>
    </w:sdt>
  </w:p>
  <w:p w14:paraId="131AFE77" w14:textId="574905D2" w:rsidR="00D47779" w:rsidRDefault="00D0534A" w:rsidP="00D0534A">
    <w:pPr>
      <w:pStyle w:val="Footer"/>
      <w:tabs>
        <w:tab w:val="left" w:pos="1005"/>
      </w:tabs>
      <w:ind w:left="-709"/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E37BB" w14:textId="3C5763E6" w:rsidR="00D47779" w:rsidRDefault="00D0534A" w:rsidP="00737080">
    <w:pPr>
      <w:pStyle w:val="Footer"/>
      <w:ind w:left="-567"/>
      <w:jc w:val="righ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FA04B8A" wp14:editId="657E631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07160" cy="361315"/>
              <wp:effectExtent l="0" t="0" r="2540" b="0"/>
              <wp:wrapNone/>
              <wp:docPr id="774813100" name="Text Box 2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7160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085494" w14:textId="7EA1B616" w:rsidR="00D0534A" w:rsidRPr="00D0534A" w:rsidRDefault="00D0534A" w:rsidP="00D0534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D0534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A04B8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Classification: Public" style="position:absolute;left:0;text-align:left;margin-left:0;margin-top:0;width:110.8pt;height:28.4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" filled="f" stroked="f">
              <v:textbox style="mso-fit-shape-to-text:t" inset="20pt,0,0,15pt">
                <w:txbxContent>
                  <w:p w14:paraId="74085494" w14:textId="7EA1B616" w:rsidR="00D0534A" w:rsidRPr="00D0534A" w:rsidRDefault="00D0534A" w:rsidP="00D0534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D0534A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80754799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737080">
          <w:rPr>
            <w:b/>
            <w:bCs/>
          </w:rPr>
          <w:t>Meat</w:t>
        </w:r>
        <w:r w:rsidR="00740460">
          <w:rPr>
            <w:b/>
            <w:bCs/>
          </w:rPr>
          <w:t xml:space="preserve"> Facility Standards (MFS) Resources</w:t>
        </w:r>
        <w:r w:rsidR="00740460" w:rsidRPr="009B49D2">
          <w:t xml:space="preserve"> </w:t>
        </w:r>
        <w:r w:rsidR="00056BB1" w:rsidRPr="009B49D2">
          <w:t>| Sanitation</w:t>
        </w:r>
        <w:r w:rsidR="00740460">
          <w:t xml:space="preserve"> and Pest Control</w:t>
        </w:r>
        <w:r w:rsidR="00737080">
          <w:tab/>
        </w:r>
        <w:r w:rsidR="00CE0A2F">
          <w:fldChar w:fldCharType="begin"/>
        </w:r>
        <w:r w:rsidR="00CE0A2F">
          <w:instrText xml:space="preserve"> PAGE   \* MERGEFORMAT </w:instrText>
        </w:r>
        <w:r w:rsidR="00CE0A2F">
          <w:fldChar w:fldCharType="separate"/>
        </w:r>
        <w:r w:rsidR="00CE0A2F">
          <w:rPr>
            <w:noProof/>
          </w:rPr>
          <w:t>2</w:t>
        </w:r>
        <w:r w:rsidR="00CE0A2F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9689A" w14:textId="77777777" w:rsidR="006615EB" w:rsidRDefault="006615EB" w:rsidP="00971486">
      <w:r>
        <w:separator/>
      </w:r>
    </w:p>
  </w:footnote>
  <w:footnote w:type="continuationSeparator" w:id="0">
    <w:p w14:paraId="2C9EB5C6" w14:textId="77777777" w:rsidR="006615EB" w:rsidRDefault="006615EB" w:rsidP="009714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&quot;&quot;" style="width:22.9pt;height:10.45pt;visibility:visible;mso-wrap-style:square" o:bullet="t">
        <v:imagedata r:id="rId1" o:title=""/>
      </v:shape>
    </w:pict>
  </w:numPicBullet>
  <w:abstractNum w:abstractNumId="0" w15:restartNumberingAfterBreak="0">
    <w:nsid w:val="003A61A8"/>
    <w:multiLevelType w:val="hybridMultilevel"/>
    <w:tmpl w:val="502874AA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30695"/>
    <w:multiLevelType w:val="hybridMultilevel"/>
    <w:tmpl w:val="3050B2F6"/>
    <w:lvl w:ilvl="0" w:tplc="74F6A10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FC16AA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416731"/>
    <w:multiLevelType w:val="hybridMultilevel"/>
    <w:tmpl w:val="0D7A6E0C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5E6F67"/>
    <w:multiLevelType w:val="hybridMultilevel"/>
    <w:tmpl w:val="17C0748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36237"/>
    <w:multiLevelType w:val="hybridMultilevel"/>
    <w:tmpl w:val="641C113C"/>
    <w:lvl w:ilvl="0" w:tplc="34B6B26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2823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EB61EC"/>
    <w:multiLevelType w:val="hybridMultilevel"/>
    <w:tmpl w:val="AD46EB32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­"/>
      <w:lvlJc w:val="left"/>
      <w:pPr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C36E61"/>
    <w:multiLevelType w:val="hybridMultilevel"/>
    <w:tmpl w:val="B1E4216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2048B6"/>
    <w:multiLevelType w:val="hybridMultilevel"/>
    <w:tmpl w:val="747A0B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9118A0"/>
    <w:multiLevelType w:val="hybridMultilevel"/>
    <w:tmpl w:val="B1AEF118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0918CB"/>
    <w:multiLevelType w:val="multilevel"/>
    <w:tmpl w:val="D834D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3BC7175"/>
    <w:multiLevelType w:val="hybridMultilevel"/>
    <w:tmpl w:val="26863D10"/>
    <w:lvl w:ilvl="0" w:tplc="10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b w:val="0"/>
        <w:u w:val="none"/>
      </w:rPr>
    </w:lvl>
    <w:lvl w:ilvl="1" w:tplc="FFFFFFFF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34DE5C75"/>
    <w:multiLevelType w:val="hybridMultilevel"/>
    <w:tmpl w:val="502874AA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E04E7"/>
    <w:multiLevelType w:val="multilevel"/>
    <w:tmpl w:val="91BA1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697452"/>
    <w:multiLevelType w:val="hybridMultilevel"/>
    <w:tmpl w:val="7C90304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10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43294E"/>
    <w:multiLevelType w:val="hybridMultilevel"/>
    <w:tmpl w:val="1E0C0CB4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D71C70"/>
    <w:multiLevelType w:val="hybridMultilevel"/>
    <w:tmpl w:val="6048341E"/>
    <w:lvl w:ilvl="0" w:tplc="8D3A4CA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 Rounded MT Bold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ED2B80"/>
    <w:multiLevelType w:val="hybridMultilevel"/>
    <w:tmpl w:val="641C113C"/>
    <w:lvl w:ilvl="0" w:tplc="FFFFFFFF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983E09"/>
    <w:multiLevelType w:val="hybridMultilevel"/>
    <w:tmpl w:val="65526F44"/>
    <w:lvl w:ilvl="0" w:tplc="10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4B345160"/>
    <w:multiLevelType w:val="hybridMultilevel"/>
    <w:tmpl w:val="3DB48E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C16719"/>
    <w:multiLevelType w:val="hybridMultilevel"/>
    <w:tmpl w:val="D884D44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6D1C8E"/>
    <w:multiLevelType w:val="hybridMultilevel"/>
    <w:tmpl w:val="C42093E2"/>
    <w:lvl w:ilvl="0" w:tplc="9DBA783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1" w15:restartNumberingAfterBreak="0">
    <w:nsid w:val="5638599F"/>
    <w:multiLevelType w:val="hybridMultilevel"/>
    <w:tmpl w:val="E1F89CCA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2" w15:restartNumberingAfterBreak="0">
    <w:nsid w:val="5D611087"/>
    <w:multiLevelType w:val="hybridMultilevel"/>
    <w:tmpl w:val="FA52C724"/>
    <w:lvl w:ilvl="0" w:tplc="C8945636">
      <w:start w:val="1"/>
      <w:numFmt w:val="bullet"/>
      <w:pStyle w:val="Bullet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44CC3C">
      <w:start w:val="1"/>
      <w:numFmt w:val="bullet"/>
      <w:pStyle w:val="BulletL2"/>
      <w:lvlText w:val="­"/>
      <w:lvlJc w:val="left"/>
      <w:pPr>
        <w:ind w:left="1440" w:hanging="360"/>
      </w:pPr>
      <w:rPr>
        <w:rFonts w:ascii="Arial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C5644E"/>
    <w:multiLevelType w:val="hybridMultilevel"/>
    <w:tmpl w:val="89086478"/>
    <w:lvl w:ilvl="0" w:tplc="10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8C1EC5"/>
    <w:multiLevelType w:val="hybridMultilevel"/>
    <w:tmpl w:val="54C2EDC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F13608"/>
    <w:multiLevelType w:val="hybridMultilevel"/>
    <w:tmpl w:val="FCFE4F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7C4959"/>
    <w:multiLevelType w:val="hybridMultilevel"/>
    <w:tmpl w:val="5DC0033E"/>
    <w:lvl w:ilvl="0" w:tplc="10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CB3D38"/>
    <w:multiLevelType w:val="multilevel"/>
    <w:tmpl w:val="9634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995504"/>
    <w:multiLevelType w:val="multilevel"/>
    <w:tmpl w:val="A99C5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854624"/>
    <w:multiLevelType w:val="hybridMultilevel"/>
    <w:tmpl w:val="2FB82B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146666"/>
    <w:multiLevelType w:val="hybridMultilevel"/>
    <w:tmpl w:val="545A837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B75CCE"/>
    <w:multiLevelType w:val="hybridMultilevel"/>
    <w:tmpl w:val="0E8A2C4E"/>
    <w:lvl w:ilvl="0" w:tplc="278EE472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32" w15:restartNumberingAfterBreak="0">
    <w:nsid w:val="7108034F"/>
    <w:multiLevelType w:val="hybridMultilevel"/>
    <w:tmpl w:val="72883C2E"/>
    <w:lvl w:ilvl="0" w:tplc="0BAE7DB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4018A6"/>
    <w:multiLevelType w:val="multilevel"/>
    <w:tmpl w:val="A0C2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DA33167"/>
    <w:multiLevelType w:val="hybridMultilevel"/>
    <w:tmpl w:val="FA762DA6"/>
    <w:lvl w:ilvl="0" w:tplc="BBD690E0">
      <w:start w:val="1"/>
      <w:numFmt w:val="bullet"/>
      <w:lvlText w:val="•"/>
      <w:lvlJc w:val="left"/>
      <w:pPr>
        <w:ind w:left="540" w:hanging="260"/>
      </w:pPr>
    </w:lvl>
    <w:lvl w:ilvl="1" w:tplc="71A41716">
      <w:numFmt w:val="decimal"/>
      <w:lvlText w:val=""/>
      <w:lvlJc w:val="left"/>
    </w:lvl>
    <w:lvl w:ilvl="2" w:tplc="EC96E242">
      <w:numFmt w:val="decimal"/>
      <w:lvlText w:val=""/>
      <w:lvlJc w:val="left"/>
    </w:lvl>
    <w:lvl w:ilvl="3" w:tplc="BF7A4BD4">
      <w:numFmt w:val="decimal"/>
      <w:lvlText w:val=""/>
      <w:lvlJc w:val="left"/>
    </w:lvl>
    <w:lvl w:ilvl="4" w:tplc="9CB2CF20">
      <w:numFmt w:val="decimal"/>
      <w:lvlText w:val=""/>
      <w:lvlJc w:val="left"/>
    </w:lvl>
    <w:lvl w:ilvl="5" w:tplc="B5B0B40A">
      <w:numFmt w:val="decimal"/>
      <w:lvlText w:val=""/>
      <w:lvlJc w:val="left"/>
    </w:lvl>
    <w:lvl w:ilvl="6" w:tplc="84728978">
      <w:numFmt w:val="decimal"/>
      <w:lvlText w:val=""/>
      <w:lvlJc w:val="left"/>
    </w:lvl>
    <w:lvl w:ilvl="7" w:tplc="53125D5C">
      <w:numFmt w:val="decimal"/>
      <w:lvlText w:val=""/>
      <w:lvlJc w:val="left"/>
    </w:lvl>
    <w:lvl w:ilvl="8" w:tplc="1AACC02A">
      <w:numFmt w:val="decimal"/>
      <w:lvlText w:val=""/>
      <w:lvlJc w:val="left"/>
    </w:lvl>
  </w:abstractNum>
  <w:num w:numId="1" w16cid:durableId="1071538207">
    <w:abstractNumId w:val="22"/>
  </w:num>
  <w:num w:numId="2" w16cid:durableId="589893316">
    <w:abstractNumId w:val="22"/>
    <w:lvlOverride w:ilvl="0">
      <w:startOverride w:val="1"/>
    </w:lvlOverride>
  </w:num>
  <w:num w:numId="3" w16cid:durableId="568803681">
    <w:abstractNumId w:val="31"/>
  </w:num>
  <w:num w:numId="4" w16cid:durableId="200173360">
    <w:abstractNumId w:val="4"/>
  </w:num>
  <w:num w:numId="5" w16cid:durableId="1333138857">
    <w:abstractNumId w:val="23"/>
  </w:num>
  <w:num w:numId="6" w16cid:durableId="909996506">
    <w:abstractNumId w:val="24"/>
  </w:num>
  <w:num w:numId="7" w16cid:durableId="2088187090">
    <w:abstractNumId w:val="16"/>
  </w:num>
  <w:num w:numId="8" w16cid:durableId="2012486665">
    <w:abstractNumId w:val="26"/>
  </w:num>
  <w:num w:numId="9" w16cid:durableId="909192616">
    <w:abstractNumId w:val="10"/>
  </w:num>
  <w:num w:numId="10" w16cid:durableId="117575280">
    <w:abstractNumId w:val="28"/>
  </w:num>
  <w:num w:numId="11" w16cid:durableId="199634753">
    <w:abstractNumId w:val="12"/>
  </w:num>
  <w:num w:numId="12" w16cid:durableId="2129086845">
    <w:abstractNumId w:val="33"/>
  </w:num>
  <w:num w:numId="13" w16cid:durableId="502207909">
    <w:abstractNumId w:val="6"/>
  </w:num>
  <w:num w:numId="14" w16cid:durableId="123043022">
    <w:abstractNumId w:val="19"/>
  </w:num>
  <w:num w:numId="15" w16cid:durableId="1449855490">
    <w:abstractNumId w:val="8"/>
  </w:num>
  <w:num w:numId="16" w16cid:durableId="897402005">
    <w:abstractNumId w:val="13"/>
  </w:num>
  <w:num w:numId="17" w16cid:durableId="2051953067">
    <w:abstractNumId w:val="1"/>
  </w:num>
  <w:num w:numId="18" w16cid:durableId="1890873119">
    <w:abstractNumId w:val="5"/>
  </w:num>
  <w:num w:numId="19" w16cid:durableId="558442234">
    <w:abstractNumId w:val="20"/>
  </w:num>
  <w:num w:numId="20" w16cid:durableId="298001951">
    <w:abstractNumId w:val="21"/>
  </w:num>
  <w:num w:numId="21" w16cid:durableId="819660467">
    <w:abstractNumId w:val="0"/>
  </w:num>
  <w:num w:numId="22" w16cid:durableId="1029375103">
    <w:abstractNumId w:val="25"/>
  </w:num>
  <w:num w:numId="23" w16cid:durableId="653879568">
    <w:abstractNumId w:val="7"/>
  </w:num>
  <w:num w:numId="24" w16cid:durableId="1504777129">
    <w:abstractNumId w:val="18"/>
  </w:num>
  <w:num w:numId="25" w16cid:durableId="1538591375">
    <w:abstractNumId w:val="2"/>
  </w:num>
  <w:num w:numId="26" w16cid:durableId="1399670382">
    <w:abstractNumId w:val="29"/>
  </w:num>
  <w:num w:numId="27" w16cid:durableId="764619798">
    <w:abstractNumId w:val="15"/>
  </w:num>
  <w:num w:numId="28" w16cid:durableId="904296800">
    <w:abstractNumId w:val="3"/>
  </w:num>
  <w:num w:numId="29" w16cid:durableId="1326085327">
    <w:abstractNumId w:val="30"/>
  </w:num>
  <w:num w:numId="30" w16cid:durableId="6756062">
    <w:abstractNumId w:val="34"/>
    <w:lvlOverride w:ilvl="0">
      <w:startOverride w:val="1"/>
    </w:lvlOverride>
  </w:num>
  <w:num w:numId="31" w16cid:durableId="1552231636">
    <w:abstractNumId w:val="27"/>
  </w:num>
  <w:num w:numId="32" w16cid:durableId="676273078">
    <w:abstractNumId w:val="9"/>
  </w:num>
  <w:num w:numId="33" w16cid:durableId="1469515769">
    <w:abstractNumId w:val="32"/>
  </w:num>
  <w:num w:numId="34" w16cid:durableId="472677314">
    <w:abstractNumId w:val="14"/>
  </w:num>
  <w:num w:numId="35" w16cid:durableId="1029068062">
    <w:abstractNumId w:val="11"/>
  </w:num>
  <w:num w:numId="36" w16cid:durableId="204389697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A41"/>
    <w:rsid w:val="00015FB0"/>
    <w:rsid w:val="00022CD9"/>
    <w:rsid w:val="00056BB1"/>
    <w:rsid w:val="00073BC7"/>
    <w:rsid w:val="000853D8"/>
    <w:rsid w:val="00095D76"/>
    <w:rsid w:val="000A274F"/>
    <w:rsid w:val="000B701C"/>
    <w:rsid w:val="000D30A1"/>
    <w:rsid w:val="000D63F1"/>
    <w:rsid w:val="000E14DB"/>
    <w:rsid w:val="000E2C94"/>
    <w:rsid w:val="000E4C60"/>
    <w:rsid w:val="000E66C0"/>
    <w:rsid w:val="000F326E"/>
    <w:rsid w:val="000F4AFF"/>
    <w:rsid w:val="001133E9"/>
    <w:rsid w:val="00121A83"/>
    <w:rsid w:val="001225A4"/>
    <w:rsid w:val="00123704"/>
    <w:rsid w:val="001372A9"/>
    <w:rsid w:val="00137B00"/>
    <w:rsid w:val="001445B5"/>
    <w:rsid w:val="0016018E"/>
    <w:rsid w:val="00171D5C"/>
    <w:rsid w:val="001B364D"/>
    <w:rsid w:val="001C3ED5"/>
    <w:rsid w:val="001C409E"/>
    <w:rsid w:val="001D0894"/>
    <w:rsid w:val="001D37F9"/>
    <w:rsid w:val="001D4E5D"/>
    <w:rsid w:val="001D75B1"/>
    <w:rsid w:val="001E0234"/>
    <w:rsid w:val="001E402D"/>
    <w:rsid w:val="001E4163"/>
    <w:rsid w:val="002039A4"/>
    <w:rsid w:val="00211AC1"/>
    <w:rsid w:val="0021446E"/>
    <w:rsid w:val="0021453A"/>
    <w:rsid w:val="00243736"/>
    <w:rsid w:val="00254C80"/>
    <w:rsid w:val="00257206"/>
    <w:rsid w:val="002637EF"/>
    <w:rsid w:val="002639E6"/>
    <w:rsid w:val="002717B3"/>
    <w:rsid w:val="00280098"/>
    <w:rsid w:val="00281CD2"/>
    <w:rsid w:val="0028234D"/>
    <w:rsid w:val="00282866"/>
    <w:rsid w:val="00284DA4"/>
    <w:rsid w:val="002A06BD"/>
    <w:rsid w:val="002A08A3"/>
    <w:rsid w:val="002A3BE5"/>
    <w:rsid w:val="002B0230"/>
    <w:rsid w:val="002C5030"/>
    <w:rsid w:val="002D1169"/>
    <w:rsid w:val="002D176A"/>
    <w:rsid w:val="002E0B35"/>
    <w:rsid w:val="002E515C"/>
    <w:rsid w:val="002F282A"/>
    <w:rsid w:val="002F78AB"/>
    <w:rsid w:val="003042C9"/>
    <w:rsid w:val="00306BA1"/>
    <w:rsid w:val="003119F8"/>
    <w:rsid w:val="0031438D"/>
    <w:rsid w:val="0032516C"/>
    <w:rsid w:val="003263A3"/>
    <w:rsid w:val="00335F73"/>
    <w:rsid w:val="0035116F"/>
    <w:rsid w:val="00353679"/>
    <w:rsid w:val="00357B30"/>
    <w:rsid w:val="00357FD3"/>
    <w:rsid w:val="00363327"/>
    <w:rsid w:val="00366ADF"/>
    <w:rsid w:val="003966C4"/>
    <w:rsid w:val="00397B5E"/>
    <w:rsid w:val="003A16FA"/>
    <w:rsid w:val="003E4C28"/>
    <w:rsid w:val="003E4CBC"/>
    <w:rsid w:val="003E7330"/>
    <w:rsid w:val="003F388C"/>
    <w:rsid w:val="00412F39"/>
    <w:rsid w:val="004210CE"/>
    <w:rsid w:val="00424125"/>
    <w:rsid w:val="0043244C"/>
    <w:rsid w:val="0043407A"/>
    <w:rsid w:val="00434C19"/>
    <w:rsid w:val="00441265"/>
    <w:rsid w:val="0044392E"/>
    <w:rsid w:val="004474E5"/>
    <w:rsid w:val="004512EF"/>
    <w:rsid w:val="00475E8C"/>
    <w:rsid w:val="00486037"/>
    <w:rsid w:val="00494138"/>
    <w:rsid w:val="004A0398"/>
    <w:rsid w:val="004C4C0C"/>
    <w:rsid w:val="004C744B"/>
    <w:rsid w:val="004D2146"/>
    <w:rsid w:val="004D4598"/>
    <w:rsid w:val="004D4C43"/>
    <w:rsid w:val="004F36E3"/>
    <w:rsid w:val="004F5DE9"/>
    <w:rsid w:val="004F7D84"/>
    <w:rsid w:val="00502779"/>
    <w:rsid w:val="00506524"/>
    <w:rsid w:val="00506690"/>
    <w:rsid w:val="00507B8E"/>
    <w:rsid w:val="00507E7C"/>
    <w:rsid w:val="005138EA"/>
    <w:rsid w:val="005202C1"/>
    <w:rsid w:val="00520448"/>
    <w:rsid w:val="0052482D"/>
    <w:rsid w:val="005347F2"/>
    <w:rsid w:val="005425E6"/>
    <w:rsid w:val="005504E6"/>
    <w:rsid w:val="00560FCB"/>
    <w:rsid w:val="0056493E"/>
    <w:rsid w:val="00564CF3"/>
    <w:rsid w:val="005704E8"/>
    <w:rsid w:val="00595FC2"/>
    <w:rsid w:val="005A04AA"/>
    <w:rsid w:val="005A2163"/>
    <w:rsid w:val="005A34DF"/>
    <w:rsid w:val="005C1A47"/>
    <w:rsid w:val="005C5F87"/>
    <w:rsid w:val="005C7454"/>
    <w:rsid w:val="005D246B"/>
    <w:rsid w:val="005D774F"/>
    <w:rsid w:val="005E084C"/>
    <w:rsid w:val="005E4AED"/>
    <w:rsid w:val="005E64DF"/>
    <w:rsid w:val="005E66E5"/>
    <w:rsid w:val="005E6E5B"/>
    <w:rsid w:val="005E7D04"/>
    <w:rsid w:val="00606B87"/>
    <w:rsid w:val="00610B5B"/>
    <w:rsid w:val="006137EB"/>
    <w:rsid w:val="006229F5"/>
    <w:rsid w:val="006324A5"/>
    <w:rsid w:val="00635476"/>
    <w:rsid w:val="006365A0"/>
    <w:rsid w:val="00645DEA"/>
    <w:rsid w:val="00652E99"/>
    <w:rsid w:val="006573F2"/>
    <w:rsid w:val="006615EB"/>
    <w:rsid w:val="006632B4"/>
    <w:rsid w:val="00667237"/>
    <w:rsid w:val="00670852"/>
    <w:rsid w:val="00670F2C"/>
    <w:rsid w:val="00671C9E"/>
    <w:rsid w:val="006761D8"/>
    <w:rsid w:val="00687B4A"/>
    <w:rsid w:val="00690877"/>
    <w:rsid w:val="00691599"/>
    <w:rsid w:val="006B0288"/>
    <w:rsid w:val="006C33FD"/>
    <w:rsid w:val="006C795C"/>
    <w:rsid w:val="006D131B"/>
    <w:rsid w:val="006D2EB5"/>
    <w:rsid w:val="006F3A44"/>
    <w:rsid w:val="00711DB9"/>
    <w:rsid w:val="00737080"/>
    <w:rsid w:val="00740460"/>
    <w:rsid w:val="0074237B"/>
    <w:rsid w:val="00743455"/>
    <w:rsid w:val="00744F74"/>
    <w:rsid w:val="00771E3C"/>
    <w:rsid w:val="007752B2"/>
    <w:rsid w:val="00781E8E"/>
    <w:rsid w:val="00783922"/>
    <w:rsid w:val="007839CE"/>
    <w:rsid w:val="0079478D"/>
    <w:rsid w:val="00794DD9"/>
    <w:rsid w:val="0079630E"/>
    <w:rsid w:val="007A31AA"/>
    <w:rsid w:val="007A5133"/>
    <w:rsid w:val="007C5DA7"/>
    <w:rsid w:val="007D0563"/>
    <w:rsid w:val="007D3127"/>
    <w:rsid w:val="007E679D"/>
    <w:rsid w:val="007F0675"/>
    <w:rsid w:val="007F62B9"/>
    <w:rsid w:val="008026D6"/>
    <w:rsid w:val="00806661"/>
    <w:rsid w:val="00807FAE"/>
    <w:rsid w:val="00814A4A"/>
    <w:rsid w:val="00815D0E"/>
    <w:rsid w:val="00846140"/>
    <w:rsid w:val="008476DD"/>
    <w:rsid w:val="008633DC"/>
    <w:rsid w:val="0086670A"/>
    <w:rsid w:val="00873A41"/>
    <w:rsid w:val="008752D7"/>
    <w:rsid w:val="00877CFE"/>
    <w:rsid w:val="00881031"/>
    <w:rsid w:val="0088335A"/>
    <w:rsid w:val="00883BFF"/>
    <w:rsid w:val="008863EC"/>
    <w:rsid w:val="00886AAC"/>
    <w:rsid w:val="00895532"/>
    <w:rsid w:val="008B3D9F"/>
    <w:rsid w:val="008C0B1E"/>
    <w:rsid w:val="008C67B4"/>
    <w:rsid w:val="008E5A0A"/>
    <w:rsid w:val="008E7F92"/>
    <w:rsid w:val="008F78AF"/>
    <w:rsid w:val="00901DC6"/>
    <w:rsid w:val="00906367"/>
    <w:rsid w:val="009169A8"/>
    <w:rsid w:val="00921573"/>
    <w:rsid w:val="0092557B"/>
    <w:rsid w:val="00925E0A"/>
    <w:rsid w:val="009334E2"/>
    <w:rsid w:val="00950511"/>
    <w:rsid w:val="009523F4"/>
    <w:rsid w:val="00956ED6"/>
    <w:rsid w:val="00961954"/>
    <w:rsid w:val="009643A8"/>
    <w:rsid w:val="00971486"/>
    <w:rsid w:val="0098726A"/>
    <w:rsid w:val="009943E8"/>
    <w:rsid w:val="009B49D2"/>
    <w:rsid w:val="009C77C7"/>
    <w:rsid w:val="009D2A87"/>
    <w:rsid w:val="009D52B3"/>
    <w:rsid w:val="009D5C64"/>
    <w:rsid w:val="009E2C05"/>
    <w:rsid w:val="009E2CC6"/>
    <w:rsid w:val="009F6650"/>
    <w:rsid w:val="00A03394"/>
    <w:rsid w:val="00A06D93"/>
    <w:rsid w:val="00A15548"/>
    <w:rsid w:val="00A17735"/>
    <w:rsid w:val="00A64164"/>
    <w:rsid w:val="00A84081"/>
    <w:rsid w:val="00A92E3C"/>
    <w:rsid w:val="00AB43D5"/>
    <w:rsid w:val="00AD4799"/>
    <w:rsid w:val="00AD4BFE"/>
    <w:rsid w:val="00AE55EC"/>
    <w:rsid w:val="00B006E9"/>
    <w:rsid w:val="00B12027"/>
    <w:rsid w:val="00B12F47"/>
    <w:rsid w:val="00B13604"/>
    <w:rsid w:val="00B23D2E"/>
    <w:rsid w:val="00B25F53"/>
    <w:rsid w:val="00B26F79"/>
    <w:rsid w:val="00B349F2"/>
    <w:rsid w:val="00B3504A"/>
    <w:rsid w:val="00B508F9"/>
    <w:rsid w:val="00B66EC0"/>
    <w:rsid w:val="00B70EC8"/>
    <w:rsid w:val="00B745A0"/>
    <w:rsid w:val="00B74FCA"/>
    <w:rsid w:val="00B8567E"/>
    <w:rsid w:val="00B93E4C"/>
    <w:rsid w:val="00B96D0B"/>
    <w:rsid w:val="00BA150A"/>
    <w:rsid w:val="00BA1C53"/>
    <w:rsid w:val="00BA5843"/>
    <w:rsid w:val="00BA670A"/>
    <w:rsid w:val="00BB0504"/>
    <w:rsid w:val="00BC5442"/>
    <w:rsid w:val="00BD22DF"/>
    <w:rsid w:val="00BD2C06"/>
    <w:rsid w:val="00BE4367"/>
    <w:rsid w:val="00BF4F33"/>
    <w:rsid w:val="00C02E18"/>
    <w:rsid w:val="00C15BAE"/>
    <w:rsid w:val="00C656EB"/>
    <w:rsid w:val="00C7649A"/>
    <w:rsid w:val="00C80246"/>
    <w:rsid w:val="00C87704"/>
    <w:rsid w:val="00CA486C"/>
    <w:rsid w:val="00CA704F"/>
    <w:rsid w:val="00CD0B3D"/>
    <w:rsid w:val="00CD750D"/>
    <w:rsid w:val="00CE0491"/>
    <w:rsid w:val="00CE0A2F"/>
    <w:rsid w:val="00CE1884"/>
    <w:rsid w:val="00CE52A6"/>
    <w:rsid w:val="00CF5C51"/>
    <w:rsid w:val="00D0534A"/>
    <w:rsid w:val="00D07BF4"/>
    <w:rsid w:val="00D1258A"/>
    <w:rsid w:val="00D17C90"/>
    <w:rsid w:val="00D35635"/>
    <w:rsid w:val="00D37D91"/>
    <w:rsid w:val="00D44B21"/>
    <w:rsid w:val="00D47779"/>
    <w:rsid w:val="00D53AB6"/>
    <w:rsid w:val="00D56E90"/>
    <w:rsid w:val="00D6687D"/>
    <w:rsid w:val="00D745B7"/>
    <w:rsid w:val="00D77C98"/>
    <w:rsid w:val="00D83F1A"/>
    <w:rsid w:val="00D9341B"/>
    <w:rsid w:val="00DA519D"/>
    <w:rsid w:val="00DB3D3B"/>
    <w:rsid w:val="00DC29D8"/>
    <w:rsid w:val="00DC49D4"/>
    <w:rsid w:val="00DE0B06"/>
    <w:rsid w:val="00DE11D1"/>
    <w:rsid w:val="00DE4545"/>
    <w:rsid w:val="00DF613D"/>
    <w:rsid w:val="00E01515"/>
    <w:rsid w:val="00E20AA4"/>
    <w:rsid w:val="00E3235B"/>
    <w:rsid w:val="00E359CE"/>
    <w:rsid w:val="00E55836"/>
    <w:rsid w:val="00E66D54"/>
    <w:rsid w:val="00E70194"/>
    <w:rsid w:val="00EA04E2"/>
    <w:rsid w:val="00EA1FBF"/>
    <w:rsid w:val="00EE76D3"/>
    <w:rsid w:val="00EF12EE"/>
    <w:rsid w:val="00F1027D"/>
    <w:rsid w:val="00F151F3"/>
    <w:rsid w:val="00F24B98"/>
    <w:rsid w:val="00F405CB"/>
    <w:rsid w:val="00F43198"/>
    <w:rsid w:val="00F4581B"/>
    <w:rsid w:val="00F52627"/>
    <w:rsid w:val="00F62868"/>
    <w:rsid w:val="00F6338E"/>
    <w:rsid w:val="00F66ED9"/>
    <w:rsid w:val="00F77C15"/>
    <w:rsid w:val="00F81D62"/>
    <w:rsid w:val="00F8305F"/>
    <w:rsid w:val="00F926AC"/>
    <w:rsid w:val="00F968BD"/>
    <w:rsid w:val="00FA2293"/>
    <w:rsid w:val="00FA4DB4"/>
    <w:rsid w:val="00FA6848"/>
    <w:rsid w:val="00FB2B01"/>
    <w:rsid w:val="00FD33D2"/>
    <w:rsid w:val="00FE381E"/>
    <w:rsid w:val="00FE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4E1DF1"/>
  <w15:chartTrackingRefBased/>
  <w15:docId w15:val="{A8559991-A898-4EBF-AAD7-2CE4E95B6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3" w:unhideWhenUsed="1"/>
    <w:lsdException w:name="heading 7" w:semiHidden="1" w:uiPriority="3" w:unhideWhenUsed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0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53A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3"/>
    <w:qFormat/>
    <w:rsid w:val="004D4598"/>
    <w:pPr>
      <w:keepNext/>
      <w:keepLines/>
      <w:spacing w:before="12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3"/>
    <w:unhideWhenUsed/>
    <w:qFormat/>
    <w:rsid w:val="0032516C"/>
    <w:pPr>
      <w:keepNext/>
      <w:keepLines/>
      <w:spacing w:before="40"/>
      <w:outlineLvl w:val="1"/>
    </w:pPr>
    <w:rPr>
      <w:rFonts w:eastAsiaTheme="majorEastAsia" w:cstheme="majorBidi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3"/>
    <w:unhideWhenUsed/>
    <w:qFormat/>
    <w:rsid w:val="00D07BF4"/>
    <w:pPr>
      <w:keepNext/>
      <w:keepLines/>
      <w:spacing w:before="60"/>
      <w:outlineLvl w:val="2"/>
    </w:pPr>
    <w:rPr>
      <w:rFonts w:eastAsiaTheme="majorEastAsia" w:cstheme="majorBidi"/>
      <w:b/>
      <w:sz w:val="24"/>
    </w:rPr>
  </w:style>
  <w:style w:type="paragraph" w:styleId="Heading4">
    <w:name w:val="heading 4"/>
    <w:basedOn w:val="Normal"/>
    <w:next w:val="Normal"/>
    <w:link w:val="Heading4Char"/>
    <w:uiPriority w:val="3"/>
    <w:unhideWhenUsed/>
    <w:qFormat/>
    <w:rsid w:val="00B13604"/>
    <w:pPr>
      <w:keepNext/>
      <w:keepLines/>
      <w:spacing w:before="40"/>
      <w:outlineLvl w:val="3"/>
    </w:pPr>
    <w:rPr>
      <w:rFonts w:eastAsiaTheme="majorEastAsia" w:cstheme="majorBidi"/>
      <w:b/>
      <w:iCs/>
      <w:sz w:val="22"/>
    </w:rPr>
  </w:style>
  <w:style w:type="paragraph" w:styleId="Heading5">
    <w:name w:val="heading 5"/>
    <w:basedOn w:val="Heading4"/>
    <w:next w:val="Normal"/>
    <w:link w:val="Heading5Char"/>
    <w:uiPriority w:val="3"/>
    <w:unhideWhenUsed/>
    <w:qFormat/>
    <w:rsid w:val="006D131B"/>
    <w:pPr>
      <w:outlineLvl w:val="4"/>
    </w:pPr>
    <w:rPr>
      <w:sz w:val="20"/>
    </w:rPr>
  </w:style>
  <w:style w:type="paragraph" w:styleId="Heading6">
    <w:name w:val="heading 6"/>
    <w:basedOn w:val="Normal"/>
    <w:next w:val="Normal"/>
    <w:link w:val="Heading6Char"/>
    <w:uiPriority w:val="3"/>
    <w:unhideWhenUsed/>
    <w:rsid w:val="00A92E3C"/>
    <w:pPr>
      <w:keepNext/>
      <w:keepLines/>
      <w:spacing w:before="40" w:after="720"/>
      <w:outlineLvl w:val="5"/>
    </w:pPr>
    <w:rPr>
      <w:rFonts w:eastAsiaTheme="majorEastAsia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2"/>
    <w:semiHidden/>
    <w:qFormat/>
    <w:rsid w:val="00D44B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2"/>
    <w:semiHidden/>
    <w:rsid w:val="00F81D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rsid w:val="004D4598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32516C"/>
    <w:rPr>
      <w:rFonts w:ascii="Arial" w:eastAsiaTheme="majorEastAsia" w:hAnsi="Arial" w:cstheme="majorBidi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3"/>
    <w:rsid w:val="00D07BF4"/>
    <w:rPr>
      <w:rFonts w:ascii="Arial" w:eastAsiaTheme="majorEastAsia" w:hAnsi="Arial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3"/>
    <w:rsid w:val="003E4CBC"/>
    <w:rPr>
      <w:rFonts w:ascii="Arial" w:eastAsiaTheme="majorEastAsia" w:hAnsi="Arial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3"/>
    <w:rsid w:val="006D131B"/>
    <w:rPr>
      <w:rFonts w:ascii="Arial" w:eastAsiaTheme="majorEastAsia" w:hAnsi="Arial" w:cstheme="majorBidi"/>
      <w:b/>
      <w:iCs/>
      <w:sz w:val="20"/>
    </w:rPr>
  </w:style>
  <w:style w:type="paragraph" w:customStyle="1" w:styleId="BulletL1">
    <w:name w:val="Bullet L1"/>
    <w:basedOn w:val="Normal"/>
    <w:link w:val="BulletL1Char"/>
    <w:uiPriority w:val="1"/>
    <w:qFormat/>
    <w:rsid w:val="00A06D93"/>
    <w:pPr>
      <w:numPr>
        <w:numId w:val="1"/>
      </w:numPr>
      <w:spacing w:before="40" w:after="40"/>
      <w:ind w:left="360"/>
      <w:contextualSpacing/>
    </w:pPr>
  </w:style>
  <w:style w:type="character" w:customStyle="1" w:styleId="BulletL1Char">
    <w:name w:val="Bullet L1 Char"/>
    <w:basedOn w:val="DefaultParagraphFont"/>
    <w:link w:val="BulletL1"/>
    <w:uiPriority w:val="1"/>
    <w:rsid w:val="00A06D93"/>
    <w:rPr>
      <w:rFonts w:ascii="Arial" w:hAnsi="Arial"/>
      <w:sz w:val="20"/>
    </w:rPr>
  </w:style>
  <w:style w:type="paragraph" w:customStyle="1" w:styleId="BulletL2">
    <w:name w:val="Bullet L2"/>
    <w:basedOn w:val="BulletL1"/>
    <w:link w:val="BulletL2Char"/>
    <w:uiPriority w:val="1"/>
    <w:qFormat/>
    <w:rsid w:val="00971486"/>
    <w:pPr>
      <w:numPr>
        <w:ilvl w:val="1"/>
      </w:numPr>
      <w:ind w:left="720"/>
    </w:pPr>
  </w:style>
  <w:style w:type="character" w:customStyle="1" w:styleId="BulletL2Char">
    <w:name w:val="Bullet L2 Char"/>
    <w:basedOn w:val="BulletL1Char"/>
    <w:link w:val="BulletL2"/>
    <w:uiPriority w:val="1"/>
    <w:rsid w:val="003E4CBC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9714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1486"/>
    <w:rPr>
      <w:rFonts w:ascii="Arial" w:hAnsi="Arial"/>
      <w:sz w:val="20"/>
    </w:rPr>
  </w:style>
  <w:style w:type="paragraph" w:customStyle="1" w:styleId="Copyright">
    <w:name w:val="Copyright"/>
    <w:basedOn w:val="Normal"/>
    <w:link w:val="CopyrightChar"/>
    <w:uiPriority w:val="5"/>
    <w:qFormat/>
    <w:rsid w:val="00137B00"/>
    <w:pPr>
      <w:autoSpaceDE w:val="0"/>
      <w:autoSpaceDN w:val="0"/>
      <w:adjustRightInd w:val="0"/>
      <w:spacing w:after="80" w:line="220" w:lineRule="atLeast"/>
      <w:textAlignment w:val="center"/>
    </w:pPr>
    <w:rPr>
      <w:rFonts w:cs="Arial"/>
      <w:sz w:val="16"/>
      <w:szCs w:val="16"/>
    </w:rPr>
  </w:style>
  <w:style w:type="character" w:customStyle="1" w:styleId="CopyrightChar">
    <w:name w:val="Copyright Char"/>
    <w:basedOn w:val="DefaultParagraphFont"/>
    <w:link w:val="Copyright"/>
    <w:uiPriority w:val="5"/>
    <w:rsid w:val="003E4CBC"/>
    <w:rPr>
      <w:rFonts w:ascii="Arial" w:hAnsi="Arial" w:cs="Arial"/>
      <w:kern w:val="0"/>
      <w:sz w:val="16"/>
      <w:szCs w:val="16"/>
      <w14:ligatures w14:val="none"/>
    </w:rPr>
  </w:style>
  <w:style w:type="paragraph" w:customStyle="1" w:styleId="Source">
    <w:name w:val="Source"/>
    <w:basedOn w:val="Normal"/>
    <w:link w:val="SourceChar"/>
    <w:autoRedefine/>
    <w:uiPriority w:val="5"/>
    <w:qFormat/>
    <w:rsid w:val="009E2C05"/>
    <w:pPr>
      <w:pBdr>
        <w:bottom w:val="dotted" w:sz="6" w:space="9" w:color="44546A" w:themeColor="text2"/>
      </w:pBdr>
      <w:autoSpaceDE w:val="0"/>
      <w:autoSpaceDN w:val="0"/>
      <w:adjustRightInd w:val="0"/>
      <w:spacing w:before="120" w:after="240" w:line="200" w:lineRule="atLeast"/>
      <w:textAlignment w:val="center"/>
    </w:pPr>
    <w:rPr>
      <w:rFonts w:cs="Arial"/>
      <w:color w:val="000000"/>
      <w:sz w:val="18"/>
      <w:szCs w:val="15"/>
    </w:rPr>
  </w:style>
  <w:style w:type="character" w:customStyle="1" w:styleId="SourceChar">
    <w:name w:val="Source Char"/>
    <w:basedOn w:val="DefaultParagraphFont"/>
    <w:link w:val="Source"/>
    <w:uiPriority w:val="5"/>
    <w:rsid w:val="009E2C05"/>
    <w:rPr>
      <w:rFonts w:ascii="Arial" w:hAnsi="Arial" w:cs="Arial"/>
      <w:color w:val="000000"/>
      <w:kern w:val="0"/>
      <w:sz w:val="18"/>
      <w:szCs w:val="15"/>
      <w14:ligatures w14:val="none"/>
    </w:rPr>
  </w:style>
  <w:style w:type="paragraph" w:customStyle="1" w:styleId="PageFooter">
    <w:name w:val="Page Footer"/>
    <w:basedOn w:val="Normal"/>
    <w:link w:val="PageFooterChar"/>
    <w:uiPriority w:val="4"/>
    <w:qFormat/>
    <w:rsid w:val="009B49D2"/>
    <w:pPr>
      <w:tabs>
        <w:tab w:val="right" w:pos="10080"/>
      </w:tabs>
      <w:autoSpaceDE w:val="0"/>
      <w:autoSpaceDN w:val="0"/>
      <w:adjustRightInd w:val="0"/>
      <w:textAlignment w:val="center"/>
    </w:pPr>
    <w:rPr>
      <w:rFonts w:cs="Arial"/>
      <w:b/>
      <w:bCs/>
      <w:color w:val="000000"/>
      <w:sz w:val="18"/>
      <w:szCs w:val="14"/>
    </w:rPr>
  </w:style>
  <w:style w:type="character" w:customStyle="1" w:styleId="PageFooterChar">
    <w:name w:val="Page Footer Char"/>
    <w:basedOn w:val="DefaultParagraphFont"/>
    <w:link w:val="PageFooter"/>
    <w:uiPriority w:val="4"/>
    <w:rsid w:val="003E4CBC"/>
    <w:rPr>
      <w:rFonts w:ascii="Arial" w:hAnsi="Arial" w:cs="Arial"/>
      <w:b/>
      <w:bCs/>
      <w:color w:val="000000"/>
      <w:kern w:val="0"/>
      <w:sz w:val="18"/>
      <w:szCs w:val="14"/>
      <w14:ligatures w14:val="none"/>
    </w:rPr>
  </w:style>
  <w:style w:type="paragraph" w:customStyle="1" w:styleId="TableH1">
    <w:name w:val="Table H1"/>
    <w:basedOn w:val="Normal"/>
    <w:link w:val="TableH1Char"/>
    <w:autoRedefine/>
    <w:uiPriority w:val="5"/>
    <w:qFormat/>
    <w:rsid w:val="00137B00"/>
    <w:pPr>
      <w:pBdr>
        <w:top w:val="dotted" w:sz="6" w:space="4" w:color="44546A" w:themeColor="text2"/>
      </w:pBdr>
      <w:autoSpaceDE w:val="0"/>
      <w:autoSpaceDN w:val="0"/>
      <w:adjustRightInd w:val="0"/>
      <w:spacing w:before="240" w:line="220" w:lineRule="atLeast"/>
      <w:textAlignment w:val="center"/>
    </w:pPr>
    <w:rPr>
      <w:rFonts w:cs="Arial"/>
      <w:b/>
      <w:bCs/>
      <w:caps/>
      <w:color w:val="000000"/>
      <w:spacing w:val="3"/>
      <w:szCs w:val="20"/>
    </w:rPr>
  </w:style>
  <w:style w:type="character" w:customStyle="1" w:styleId="TableH1Char">
    <w:name w:val="Table H1 Char"/>
    <w:basedOn w:val="DefaultParagraphFont"/>
    <w:link w:val="TableH1"/>
    <w:uiPriority w:val="5"/>
    <w:rsid w:val="00137B00"/>
    <w:rPr>
      <w:rFonts w:ascii="Arial" w:hAnsi="Arial" w:cs="Arial"/>
      <w:b/>
      <w:bCs/>
      <w:caps/>
      <w:color w:val="000000"/>
      <w:spacing w:val="3"/>
      <w:kern w:val="0"/>
      <w:sz w:val="20"/>
      <w:szCs w:val="20"/>
      <w14:ligatures w14:val="none"/>
    </w:rPr>
  </w:style>
  <w:style w:type="paragraph" w:customStyle="1" w:styleId="TableH2">
    <w:name w:val="Table H2"/>
    <w:basedOn w:val="Normal"/>
    <w:link w:val="TableH2Char"/>
    <w:uiPriority w:val="5"/>
    <w:qFormat/>
    <w:rsid w:val="00281CD2"/>
    <w:pPr>
      <w:autoSpaceDE w:val="0"/>
      <w:autoSpaceDN w:val="0"/>
      <w:adjustRightInd w:val="0"/>
      <w:spacing w:after="120" w:line="220" w:lineRule="atLeast"/>
      <w:textAlignment w:val="center"/>
    </w:pPr>
    <w:rPr>
      <w:rFonts w:cs="HelveticaNeueLT Std Lt"/>
      <w:color w:val="000000"/>
      <w:szCs w:val="16"/>
    </w:rPr>
  </w:style>
  <w:style w:type="character" w:customStyle="1" w:styleId="TableH2Char">
    <w:name w:val="Table H2 Char"/>
    <w:basedOn w:val="DefaultParagraphFont"/>
    <w:link w:val="TableH2"/>
    <w:uiPriority w:val="5"/>
    <w:rsid w:val="00281CD2"/>
    <w:rPr>
      <w:rFonts w:ascii="Arial" w:hAnsi="Arial" w:cs="HelveticaNeueLT Std Lt"/>
      <w:color w:val="000000"/>
      <w:kern w:val="0"/>
      <w:sz w:val="20"/>
      <w:szCs w:val="16"/>
      <w14:ligatures w14:val="none"/>
    </w:rPr>
  </w:style>
  <w:style w:type="paragraph" w:customStyle="1" w:styleId="Tabletextbold">
    <w:name w:val="Table text bold"/>
    <w:basedOn w:val="Normal"/>
    <w:link w:val="TabletextboldChar"/>
    <w:uiPriority w:val="5"/>
    <w:qFormat/>
    <w:rsid w:val="00281CD2"/>
    <w:pPr>
      <w:autoSpaceDE w:val="0"/>
      <w:autoSpaceDN w:val="0"/>
      <w:adjustRightInd w:val="0"/>
      <w:spacing w:line="240" w:lineRule="atLeast"/>
      <w:textAlignment w:val="center"/>
    </w:pPr>
    <w:rPr>
      <w:rFonts w:cs="Arial"/>
      <w:b/>
    </w:rPr>
  </w:style>
  <w:style w:type="character" w:customStyle="1" w:styleId="TabletextboldChar">
    <w:name w:val="Table text bold Char"/>
    <w:basedOn w:val="DefaultParagraphFont"/>
    <w:link w:val="Tabletextbold"/>
    <w:uiPriority w:val="5"/>
    <w:rsid w:val="00281CD2"/>
    <w:rPr>
      <w:rFonts w:ascii="Arial" w:hAnsi="Arial" w:cs="Arial"/>
      <w:b/>
      <w:kern w:val="0"/>
      <w:sz w:val="20"/>
      <w14:ligatures w14:val="none"/>
    </w:rPr>
  </w:style>
  <w:style w:type="paragraph" w:customStyle="1" w:styleId="Tabletext">
    <w:name w:val="Table text"/>
    <w:basedOn w:val="Normal"/>
    <w:link w:val="TabletextChar"/>
    <w:uiPriority w:val="5"/>
    <w:qFormat/>
    <w:rsid w:val="00281CD2"/>
    <w:pPr>
      <w:autoSpaceDE w:val="0"/>
      <w:autoSpaceDN w:val="0"/>
      <w:adjustRightInd w:val="0"/>
      <w:spacing w:line="240" w:lineRule="atLeast"/>
      <w:textAlignment w:val="center"/>
    </w:pPr>
    <w:rPr>
      <w:rFonts w:cs="Arial"/>
      <w:szCs w:val="18"/>
    </w:rPr>
  </w:style>
  <w:style w:type="character" w:customStyle="1" w:styleId="TabletextChar">
    <w:name w:val="Table text Char"/>
    <w:basedOn w:val="DefaultParagraphFont"/>
    <w:link w:val="Tabletext"/>
    <w:uiPriority w:val="5"/>
    <w:rsid w:val="00281CD2"/>
    <w:rPr>
      <w:rFonts w:ascii="Arial" w:hAnsi="Arial" w:cs="Arial"/>
      <w:kern w:val="0"/>
      <w:sz w:val="20"/>
      <w:szCs w:val="18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7D3127"/>
    <w:pPr>
      <w:tabs>
        <w:tab w:val="right" w:leader="dot" w:pos="6660"/>
      </w:tabs>
      <w:spacing w:before="240" w:after="100" w:line="264" w:lineRule="auto"/>
      <w:ind w:right="3427"/>
    </w:pPr>
    <w:rPr>
      <w:rFonts w:cs="Arial"/>
      <w:b/>
      <w:noProof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BD2C06"/>
    <w:pPr>
      <w:tabs>
        <w:tab w:val="right" w:leader="dot" w:pos="6660"/>
      </w:tabs>
      <w:spacing w:after="100" w:line="264" w:lineRule="auto"/>
      <w:ind w:right="3420"/>
    </w:pPr>
    <w:rPr>
      <w:rFonts w:cs="Arial"/>
      <w:noProof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BD2C06"/>
    <w:pPr>
      <w:tabs>
        <w:tab w:val="right" w:leader="dot" w:pos="6660"/>
      </w:tabs>
      <w:spacing w:after="100" w:line="264" w:lineRule="auto"/>
      <w:ind w:left="360" w:right="3420"/>
    </w:pPr>
    <w:rPr>
      <w:rFonts w:cs="Arial"/>
      <w:noProof/>
      <w:szCs w:val="20"/>
    </w:rPr>
  </w:style>
  <w:style w:type="character" w:styleId="Hyperlink">
    <w:name w:val="Hyperlink"/>
    <w:basedOn w:val="DefaultParagraphFont"/>
    <w:uiPriority w:val="99"/>
    <w:unhideWhenUsed/>
    <w:rsid w:val="00357B3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77CFE"/>
    <w:pPr>
      <w:spacing w:before="100" w:beforeAutospacing="1" w:after="100" w:afterAutospacing="1"/>
    </w:pPr>
    <w:rPr>
      <w:rFonts w:ascii="Times New Roman" w:hAnsi="Times New Roman"/>
      <w:sz w:val="24"/>
      <w:lang w:val="en-CA" w:eastAsia="en-CA"/>
    </w:rPr>
  </w:style>
  <w:style w:type="table" w:customStyle="1" w:styleId="GoABanded">
    <w:name w:val="GoA Banded"/>
    <w:basedOn w:val="TableNormal"/>
    <w:uiPriority w:val="99"/>
    <w:rsid w:val="00257206"/>
    <w:pPr>
      <w:spacing w:after="0" w:line="240" w:lineRule="auto"/>
    </w:pPr>
    <w:rPr>
      <w:bCs/>
      <w:kern w:val="0"/>
      <w14:ligatures w14:val="none"/>
    </w:rPr>
    <w:tblPr>
      <w:tblStyleRowBandSize w:val="1"/>
    </w:tblPr>
    <w:tcPr>
      <w:shd w:val="clear" w:color="auto" w:fill="F2F2F2" w:themeFill="background1" w:themeFillShade="F2"/>
      <w:vAlign w:val="center"/>
    </w:tcPr>
    <w:tblStylePr w:type="firstRow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E7E6E6" w:themeFill="background2"/>
      </w:tcPr>
    </w:tblStylePr>
  </w:style>
  <w:style w:type="character" w:customStyle="1" w:styleId="Heading6Char">
    <w:name w:val="Heading 6 Char"/>
    <w:basedOn w:val="DefaultParagraphFont"/>
    <w:link w:val="Heading6"/>
    <w:uiPriority w:val="3"/>
    <w:rsid w:val="00A92E3C"/>
    <w:rPr>
      <w:rFonts w:ascii="Arial" w:eastAsiaTheme="majorEastAsia" w:hAnsi="Arial" w:cstheme="majorBidi"/>
      <w:b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rsid w:val="00CE1884"/>
    <w:pPr>
      <w:spacing w:after="120"/>
      <w:contextualSpacing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E1884"/>
    <w:rPr>
      <w:rFonts w:ascii="Arial" w:hAnsi="Arial"/>
      <w:sz w:val="18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E1884"/>
    <w:rPr>
      <w:vertAlign w:val="superscript"/>
    </w:rPr>
  </w:style>
  <w:style w:type="character" w:styleId="Strong">
    <w:name w:val="Strong"/>
    <w:basedOn w:val="DefaultParagraphFont"/>
    <w:uiPriority w:val="22"/>
    <w:unhideWhenUsed/>
    <w:qFormat/>
    <w:rsid w:val="00A06D93"/>
    <w:rPr>
      <w:b/>
      <w:bCs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A06D9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2E3C"/>
    <w:rPr>
      <w:rFonts w:ascii="Arial" w:hAnsi="Arial"/>
      <w:i/>
      <w:iCs/>
      <w:color w:val="404040" w:themeColor="text1" w:themeTint="BF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A06D9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A92E3C"/>
    <w:rPr>
      <w:rFonts w:ascii="Arial" w:hAnsi="Arial"/>
      <w:i/>
      <w:iCs/>
      <w:color w:val="4472C4" w:themeColor="accent1"/>
      <w:sz w:val="20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A06D9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F81D62"/>
    <w:rPr>
      <w:rFonts w:eastAsiaTheme="minorEastAsia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nhideWhenUsed/>
    <w:rsid w:val="006B02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B0288"/>
    <w:rPr>
      <w:rFonts w:ascii="Arial" w:hAnsi="Arial"/>
      <w:sz w:val="20"/>
    </w:rPr>
  </w:style>
  <w:style w:type="character" w:customStyle="1" w:styleId="ui-provider">
    <w:name w:val="ui-provider"/>
    <w:basedOn w:val="DefaultParagraphFont"/>
    <w:rsid w:val="00E20AA4"/>
  </w:style>
  <w:style w:type="character" w:styleId="UnresolvedMention">
    <w:name w:val="Unresolved Mention"/>
    <w:basedOn w:val="DefaultParagraphFont"/>
    <w:uiPriority w:val="99"/>
    <w:semiHidden/>
    <w:unhideWhenUsed/>
    <w:rsid w:val="00E20AA4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rsid w:val="00502779"/>
    <w:pPr>
      <w:ind w:left="1080"/>
    </w:pPr>
    <w:rPr>
      <w:rFonts w:ascii="Times New Roman" w:hAnsi="Times New Roma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50277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nhideWhenUsed/>
    <w:qFormat/>
    <w:rsid w:val="00363327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7752B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752B2"/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670F2C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70F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0F2C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0F2C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F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F2C"/>
    <w:rPr>
      <w:rFonts w:ascii="Arial" w:eastAsia="Times New Roman" w:hAnsi="Arial" w:cs="Times New Roman"/>
      <w:b/>
      <w:bCs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1D3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reeya.kisi\OneDrive%20-%20Government%20of%20Alberta\Documents\Resources-SK\Publication\Document%20template-1colum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866FE-8ACE-46F2-9464-88AA1247C76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c3ebf9-3c2f-4745-a75f-55836bdb736f}" enabled="1" method="Privileged" siteId="{2bb51c06-af9b-42c5-8bf5-3c3b7b10850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Document template-1column</Template>
  <TotalTime>646</TotalTime>
  <Pages>2</Pages>
  <Words>464</Words>
  <Characters>2781</Characters>
  <Application>Microsoft Office Word</Application>
  <DocSecurity>0</DocSecurity>
  <Lines>163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M- Recall Team and their Responsibilites Example</vt:lpstr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M- Recall Team and their Responsibilites Example</dc:title>
  <dc:subject>MFS 2022, Recall, recall team, Meat Facility Standards, slaughter, abattoir</dc:subject>
  <dc:creator>Government of Alberta- Agriculture and Irrigation- Food Safety</dc:creator>
  <cp:keywords>Security Classification: PUBLIC</cp:keywords>
  <dc:description/>
  <cp:revision>167</cp:revision>
  <cp:lastPrinted>2024-05-16T19:17:00Z</cp:lastPrinted>
  <dcterms:created xsi:type="dcterms:W3CDTF">2026-05-05T19:35:00Z</dcterms:created>
  <dcterms:modified xsi:type="dcterms:W3CDTF">2026-08-13T16:14:00Z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1,2,3,6512e78b,2e2eb5ac,601b85f4,3bc2ed1</vt:lpwstr>
  </property>
  <property fmtid="{D5CDD505-2E9C-101B-9397-08002B2CF9AE}" pid="3" name="ClassificationContentMarkingFooterFontProps">
    <vt:lpwstr>#000000,11,Calibri</vt:lpwstr>
  </property>
  <property fmtid="{D5CDD505-2E9C-101B-9397-08002B2CF9AE}" pid="4" name="ClassificationContentMarkingFooterText">
    <vt:lpwstr>Classification: Public</vt:lpwstr>
  </property>
  <property fmtid="{D5CDD505-2E9C-101B-9397-08002B2CF9AE}" pid="5" name="MSIP_Label_abf2ea38-542c-4b75-bd7d-582ec36a519f_Enabled">
    <vt:lpwstr>true</vt:lpwstr>
  </property>
  <property fmtid="{D5CDD505-2E9C-101B-9397-08002B2CF9AE}" pid="6" name="MSIP_Label_abf2ea38-542c-4b75-bd7d-582ec36a519f_SetDate">
    <vt:lpwstr>2024-05-02T14:33:31Z</vt:lpwstr>
  </property>
  <property fmtid="{D5CDD505-2E9C-101B-9397-08002B2CF9AE}" pid="7" name="MSIP_Label_abf2ea38-542c-4b75-bd7d-582ec36a519f_Method">
    <vt:lpwstr>Standard</vt:lpwstr>
  </property>
  <property fmtid="{D5CDD505-2E9C-101B-9397-08002B2CF9AE}" pid="8" name="MSIP_Label_abf2ea38-542c-4b75-bd7d-582ec36a519f_Name">
    <vt:lpwstr>Protected A</vt:lpwstr>
  </property>
  <property fmtid="{D5CDD505-2E9C-101B-9397-08002B2CF9AE}" pid="9" name="MSIP_Label_abf2ea38-542c-4b75-bd7d-582ec36a519f_SiteId">
    <vt:lpwstr>2bb51c06-af9b-42c5-8bf5-3c3b7b10850b</vt:lpwstr>
  </property>
  <property fmtid="{D5CDD505-2E9C-101B-9397-08002B2CF9AE}" pid="10" name="MSIP_Label_abf2ea38-542c-4b75-bd7d-582ec36a519f_ActionId">
    <vt:lpwstr>80afd6e6-3af4-4d8f-af66-b95da21a7bd4</vt:lpwstr>
  </property>
  <property fmtid="{D5CDD505-2E9C-101B-9397-08002B2CF9AE}" pid="11" name="MSIP_Label_abf2ea38-542c-4b75-bd7d-582ec36a519f_ContentBits">
    <vt:lpwstr>2</vt:lpwstr>
  </property>
  <property fmtid="{D5CDD505-2E9C-101B-9397-08002B2CF9AE}" pid="12" name="DISdDocName">
    <vt:lpwstr>AGUCMINT-9273086</vt:lpwstr>
  </property>
  <property fmtid="{D5CDD505-2E9C-101B-9397-08002B2CF9AE}" pid="13" name="DISProperties">
    <vt:lpwstr>DISdDocName,DIScgiUrl,DISdUser,DISdID,DISidcName,DISTaskPaneUrl</vt:lpwstr>
  </property>
  <property fmtid="{D5CDD505-2E9C-101B-9397-08002B2CF9AE}" pid="14" name="DIScgiUrl">
    <vt:lpwstr>http://agucm.agric.gov.ab.ca/cs/idcplg</vt:lpwstr>
  </property>
  <property fmtid="{D5CDD505-2E9C-101B-9397-08002B2CF9AE}" pid="15" name="DISdUser">
    <vt:lpwstr>shreeya.kisi</vt:lpwstr>
  </property>
  <property fmtid="{D5CDD505-2E9C-101B-9397-08002B2CF9AE}" pid="16" name="DISdID">
    <vt:lpwstr>9858143</vt:lpwstr>
  </property>
  <property fmtid="{D5CDD505-2E9C-101B-9397-08002B2CF9AE}" pid="17" name="DISidcName">
    <vt:lpwstr>agucmintprod</vt:lpwstr>
  </property>
  <property fmtid="{D5CDD505-2E9C-101B-9397-08002B2CF9AE}" pid="18" name="DISTaskPaneUrl">
    <vt:lpwstr>http://agucm.agric.gov.ab.ca/cs/idcplg?IdcService=DESKTOP_DOC_INFO&amp;dDocName=AGUCMINT-9273086&amp;dID=9858143&amp;ClientControlled=DocMan,taskpane&amp;coreContentOnly=1</vt:lpwstr>
  </property>
</Properties>
</file>