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1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7"/>
        <w:gridCol w:w="5907"/>
        <w:gridCol w:w="3289"/>
      </w:tblGrid>
      <w:tr w:rsidR="00A92265" w:rsidRPr="000226F4" w14:paraId="3CE56243" w14:textId="77777777" w:rsidTr="00226851">
        <w:trPr>
          <w:trHeight w:val="983"/>
        </w:trPr>
        <w:tc>
          <w:tcPr>
            <w:tcW w:w="1147" w:type="dxa"/>
            <w:vAlign w:val="center"/>
            <w:hideMark/>
          </w:tcPr>
          <w:p w14:paraId="05EDC093" w14:textId="77777777" w:rsidR="00A92265" w:rsidRPr="006469CC" w:rsidRDefault="00A92265" w:rsidP="00A92265">
            <w:pPr>
              <w:rPr>
                <w:rFonts w:ascii="Arial" w:hAnsi="Arial" w:cs="Arial"/>
                <w:szCs w:val="28"/>
              </w:rPr>
            </w:pPr>
            <w:r w:rsidRPr="006469CC">
              <w:rPr>
                <w:rFonts w:ascii="Arial" w:hAnsi="Arial" w:cs="Arial"/>
                <w:sz w:val="18"/>
                <w:szCs w:val="20"/>
              </w:rPr>
              <w:t>Company Name/Logo</w:t>
            </w:r>
          </w:p>
        </w:tc>
        <w:tc>
          <w:tcPr>
            <w:tcW w:w="5907" w:type="dxa"/>
            <w:vAlign w:val="center"/>
          </w:tcPr>
          <w:p w14:paraId="0D016A9F" w14:textId="72AD1A86" w:rsidR="00A92265" w:rsidRPr="006469CC" w:rsidRDefault="00A92265" w:rsidP="00A92265">
            <w:pPr>
              <w:rPr>
                <w:rFonts w:ascii="Arial" w:hAnsi="Arial" w:cs="Arial"/>
                <w:b/>
                <w:bCs/>
                <w:szCs w:val="28"/>
              </w:rPr>
            </w:pPr>
            <w:r>
              <w:rPr>
                <w:rFonts w:ascii="Arial" w:hAnsi="Arial" w:cs="Arial"/>
                <w:b/>
                <w:bCs/>
                <w:szCs w:val="28"/>
              </w:rPr>
              <w:t>Product Label</w:t>
            </w:r>
            <w:r w:rsidR="00D914B0">
              <w:rPr>
                <w:rFonts w:ascii="Arial" w:hAnsi="Arial" w:cs="Arial"/>
                <w:b/>
                <w:bCs/>
                <w:szCs w:val="28"/>
              </w:rPr>
              <w:t>s</w:t>
            </w:r>
            <w:r>
              <w:rPr>
                <w:rFonts w:ascii="Arial" w:hAnsi="Arial" w:cs="Arial"/>
                <w:b/>
                <w:bCs/>
                <w:szCs w:val="28"/>
              </w:rPr>
              <w:t xml:space="preserve"> Example</w:t>
            </w:r>
          </w:p>
        </w:tc>
        <w:tc>
          <w:tcPr>
            <w:tcW w:w="3289" w:type="dxa"/>
            <w:vAlign w:val="center"/>
            <w:hideMark/>
          </w:tcPr>
          <w:p w14:paraId="0A64177A" w14:textId="77777777" w:rsidR="00A92265" w:rsidRPr="006469CC" w:rsidRDefault="00A92265" w:rsidP="00A92265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6469CC">
              <w:rPr>
                <w:rFonts w:ascii="Arial" w:hAnsi="Arial" w:cs="Arial"/>
                <w:sz w:val="18"/>
                <w:szCs w:val="18"/>
                <w:lang w:val="en-CA"/>
              </w:rPr>
              <w:t>Version No.: 01</w:t>
            </w:r>
            <w:r w:rsidRPr="006469CC">
              <w:rPr>
                <w:rFonts w:ascii="Arial" w:hAnsi="Arial" w:cs="Arial"/>
                <w:sz w:val="18"/>
                <w:szCs w:val="18"/>
                <w:lang w:val="en-CA"/>
              </w:rPr>
              <w:br/>
              <w:t xml:space="preserve">Last revised </w:t>
            </w:r>
            <w:proofErr w:type="gramStart"/>
            <w:r w:rsidRPr="006469CC">
              <w:rPr>
                <w:rFonts w:ascii="Arial" w:hAnsi="Arial" w:cs="Arial"/>
                <w:sz w:val="18"/>
                <w:szCs w:val="18"/>
                <w:lang w:val="en-CA"/>
              </w:rPr>
              <w:t>on:</w:t>
            </w:r>
            <w:proofErr w:type="gramEnd"/>
            <w:r w:rsidRPr="006469CC">
              <w:rPr>
                <w:rFonts w:ascii="Arial" w:hAnsi="Arial" w:cs="Arial"/>
                <w:sz w:val="18"/>
                <w:szCs w:val="18"/>
                <w:lang w:val="en-CA"/>
              </w:rPr>
              <w:t xml:space="preserve"> mm-dd-</w:t>
            </w:r>
            <w:proofErr w:type="spellStart"/>
            <w:r w:rsidRPr="006469CC">
              <w:rPr>
                <w:rFonts w:ascii="Arial" w:hAnsi="Arial" w:cs="Arial"/>
                <w:sz w:val="18"/>
                <w:szCs w:val="18"/>
                <w:lang w:val="en-CA"/>
              </w:rPr>
              <w:t>yyyy</w:t>
            </w:r>
            <w:proofErr w:type="spellEnd"/>
            <w:r w:rsidRPr="006469CC">
              <w:rPr>
                <w:rFonts w:ascii="Arial" w:hAnsi="Arial" w:cs="Arial"/>
                <w:sz w:val="18"/>
                <w:szCs w:val="18"/>
                <w:lang w:val="en-CA"/>
              </w:rPr>
              <w:br/>
              <w:t>Approved by: [Personnel responsible]</w:t>
            </w:r>
            <w:r w:rsidRPr="006469CC">
              <w:rPr>
                <w:rFonts w:ascii="Arial" w:hAnsi="Arial" w:cs="Arial"/>
                <w:sz w:val="18"/>
                <w:szCs w:val="18"/>
                <w:lang w:val="en-CA"/>
              </w:rPr>
              <w:br/>
              <w:t>Effective Date: mm-dd-</w:t>
            </w:r>
            <w:proofErr w:type="spellStart"/>
            <w:r w:rsidRPr="006469CC">
              <w:rPr>
                <w:rFonts w:ascii="Arial" w:hAnsi="Arial" w:cs="Arial"/>
                <w:sz w:val="18"/>
                <w:szCs w:val="18"/>
                <w:lang w:val="en-CA"/>
              </w:rPr>
              <w:t>yyyy</w:t>
            </w:r>
            <w:proofErr w:type="spellEnd"/>
          </w:p>
        </w:tc>
      </w:tr>
    </w:tbl>
    <w:p w14:paraId="7FB9DDBC" w14:textId="77777777" w:rsidR="00226851" w:rsidRDefault="00226851" w:rsidP="00A92265">
      <w:pPr>
        <w:rPr>
          <w:b/>
          <w:color w:val="C0392B"/>
          <w:sz w:val="28"/>
        </w:rPr>
      </w:pPr>
    </w:p>
    <w:p w14:paraId="46F76DFF" w14:textId="77777777" w:rsidR="00A92265" w:rsidRDefault="00A92265" w:rsidP="00A92265">
      <w:pPr>
        <w:rPr>
          <w:b/>
          <w:color w:val="C0392B"/>
          <w:sz w:val="28"/>
        </w:rPr>
      </w:pPr>
      <w:r>
        <w:rPr>
          <w:b/>
          <w:color w:val="C0392B"/>
          <w:sz w:val="28"/>
        </w:rPr>
        <w:br/>
        <w:t>1. Raw Meat Labels (Single-Ingredient)</w:t>
      </w:r>
    </w:p>
    <w:p w14:paraId="1D439852" w14:textId="77777777" w:rsidR="00A92265" w:rsidRDefault="00A92265" w:rsidP="00A92265">
      <w:pPr>
        <w:rPr>
          <w:b/>
          <w:color w:val="C0392B"/>
          <w:sz w:val="28"/>
        </w:rPr>
      </w:pPr>
    </w:p>
    <w:p w14:paraId="45373C9C" w14:textId="77777777" w:rsidR="00A92265" w:rsidRDefault="00A92265" w:rsidP="00A92265">
      <w:pPr>
        <w:rPr>
          <w:b/>
          <w:color w:val="C0392B"/>
          <w:sz w:val="28"/>
        </w:rPr>
      </w:pPr>
    </w:p>
    <w:p w14:paraId="7B0D71B9" w14:textId="77777777" w:rsidR="00226851" w:rsidRDefault="00226851" w:rsidP="000E5A97">
      <w:pPr>
        <w:jc w:val="right"/>
        <w:rPr>
          <w:b/>
          <w:color w:val="C0392B"/>
          <w:sz w:val="28"/>
        </w:rPr>
      </w:pPr>
    </w:p>
    <w:p w14:paraId="5EF38979" w14:textId="77777777" w:rsidR="00226851" w:rsidRDefault="00226851" w:rsidP="00A92265">
      <w:pPr>
        <w:rPr>
          <w:b/>
          <w:color w:val="C0392B"/>
          <w:sz w:val="28"/>
        </w:rPr>
      </w:pPr>
    </w:p>
    <w:p w14:paraId="1E566713" w14:textId="77777777" w:rsidR="00226851" w:rsidRDefault="00226851" w:rsidP="00A92265">
      <w:pPr>
        <w:rPr>
          <w:b/>
          <w:color w:val="C0392B"/>
          <w:sz w:val="28"/>
        </w:rPr>
      </w:pPr>
    </w:p>
    <w:p w14:paraId="1EFBC46E" w14:textId="77777777" w:rsidR="00226851" w:rsidRDefault="00226851" w:rsidP="00A92265">
      <w:pPr>
        <w:rPr>
          <w:b/>
          <w:color w:val="C0392B"/>
          <w:sz w:val="28"/>
        </w:rPr>
      </w:pPr>
    </w:p>
    <w:p w14:paraId="731CF6B3" w14:textId="77777777" w:rsidR="00A92265" w:rsidRDefault="00A92265" w:rsidP="00A92265">
      <w:pPr>
        <w:rPr>
          <w:b/>
          <w:color w:val="C0392B"/>
          <w:sz w:val="28"/>
        </w:rPr>
      </w:pPr>
    </w:p>
    <w:p w14:paraId="39311C8D" w14:textId="77777777" w:rsidR="00A92265" w:rsidRDefault="00A92265" w:rsidP="00A92265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20"/>
      </w:tblGrid>
      <w:tr w:rsidR="00A92265" w14:paraId="1A3A3BAF" w14:textId="77777777" w:rsidTr="00BF7498">
        <w:trPr>
          <w:jc w:val="center"/>
        </w:trPr>
        <w:tc>
          <w:tcPr>
            <w:tcW w:w="7920" w:type="dxa"/>
            <w:shd w:val="clear" w:color="auto" w:fill="2C3E5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2119E0" w14:textId="77777777" w:rsidR="00A92265" w:rsidRDefault="00A92265" w:rsidP="00A92265"/>
          <w:p w14:paraId="0CEA7940" w14:textId="45C1BFE1" w:rsidR="00A92265" w:rsidRDefault="00A92265" w:rsidP="00A92265">
            <w:pPr>
              <w:spacing w:after="40"/>
              <w:jc w:val="center"/>
            </w:pPr>
            <w:r>
              <w:rPr>
                <w:rFonts w:ascii="Calibri" w:hAnsi="Calibri"/>
                <w:b/>
                <w:color w:val="FFFFFF"/>
                <w:sz w:val="26"/>
              </w:rPr>
              <w:t>XYZ MEAT PROCESSING</w:t>
            </w:r>
            <w:r w:rsidR="00E3041B">
              <w:rPr>
                <w:rFonts w:ascii="Calibri" w:hAnsi="Calibri"/>
                <w:b/>
                <w:color w:val="FFFFFF"/>
                <w:sz w:val="26"/>
              </w:rPr>
              <w:br/>
            </w:r>
            <w:r w:rsidR="00E3041B" w:rsidRPr="00E3041B">
              <w:rPr>
                <w:rFonts w:ascii="Calibri" w:hAnsi="Calibri"/>
                <w:bCs/>
                <w:color w:val="FFFFFF"/>
                <w:sz w:val="22"/>
                <w:szCs w:val="20"/>
              </w:rPr>
              <w:t>AB Facility #99</w:t>
            </w:r>
          </w:p>
        </w:tc>
      </w:tr>
      <w:tr w:rsidR="00A92265" w:rsidRPr="00597F24" w14:paraId="57D8BD9F" w14:textId="77777777" w:rsidTr="00BF7498">
        <w:trPr>
          <w:jc w:val="center"/>
        </w:trPr>
        <w:tc>
          <w:tcPr>
            <w:tcW w:w="7920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105B3A" w14:textId="77777777" w:rsidR="00A92265" w:rsidRPr="00597F24" w:rsidRDefault="00A92265" w:rsidP="00A92265">
            <w:pPr>
              <w:rPr>
                <w:lang w:val="fr-FR"/>
              </w:rPr>
            </w:pPr>
          </w:p>
          <w:p w14:paraId="598891D1" w14:textId="77777777" w:rsidR="00A92265" w:rsidRPr="00597F24" w:rsidRDefault="00A92265" w:rsidP="00A92265">
            <w:pPr>
              <w:spacing w:before="80" w:after="40"/>
              <w:jc w:val="center"/>
              <w:rPr>
                <w:lang w:val="fr-FR"/>
              </w:rPr>
            </w:pPr>
            <w:r w:rsidRPr="00597F24">
              <w:rPr>
                <w:rFonts w:ascii="Calibri" w:hAnsi="Calibri"/>
                <w:b/>
                <w:color w:val="000000"/>
                <w:sz w:val="23"/>
                <w:lang w:val="fr-FR"/>
              </w:rPr>
              <w:t>ALBERTA BEEF SIRLOIN STEAK</w:t>
            </w:r>
          </w:p>
          <w:p w14:paraId="674EDF48" w14:textId="77777777" w:rsidR="00A92265" w:rsidRPr="00597F24" w:rsidRDefault="00A92265" w:rsidP="00A92265">
            <w:pPr>
              <w:jc w:val="center"/>
              <w:rPr>
                <w:lang w:val="fr-FR"/>
              </w:rPr>
            </w:pPr>
            <w:r w:rsidRPr="00597F24">
              <w:rPr>
                <w:rFonts w:ascii="Calibri" w:hAnsi="Calibri"/>
                <w:i/>
                <w:color w:val="000000"/>
                <w:sz w:val="19"/>
                <w:lang w:val="fr-FR"/>
              </w:rPr>
              <w:t>BIFTECK DE SURLONGE DE BŒUF DE L'ALBERTA</w:t>
            </w:r>
          </w:p>
        </w:tc>
      </w:tr>
      <w:tr w:rsidR="00A92265" w14:paraId="4C1353D1" w14:textId="77777777" w:rsidTr="00BF7498">
        <w:trPr>
          <w:jc w:val="center"/>
        </w:trPr>
        <w:tc>
          <w:tcPr>
            <w:tcW w:w="7920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EF6F41" w14:textId="77777777" w:rsidR="00A92265" w:rsidRPr="00597F24" w:rsidRDefault="00A92265" w:rsidP="00A92265">
            <w:pPr>
              <w:tabs>
                <w:tab w:val="left" w:pos="2700"/>
              </w:tabs>
              <w:rPr>
                <w:lang w:val="fr-FR"/>
              </w:rPr>
            </w:pPr>
          </w:p>
          <w:p w14:paraId="6C8BD911" w14:textId="77777777" w:rsidR="00A92265" w:rsidRDefault="00A92265" w:rsidP="00A92265">
            <w:pPr>
              <w:spacing w:after="40"/>
              <w:jc w:val="center"/>
            </w:pPr>
            <w:r>
              <w:rPr>
                <w:rFonts w:ascii="Calibri" w:hAnsi="Calibri"/>
                <w:b/>
                <w:color w:val="C0392B"/>
                <w:sz w:val="20"/>
              </w:rPr>
              <w:t>KEEP REFRIGERATED / GARDER RÉFRIGÉRÉ</w:t>
            </w:r>
          </w:p>
        </w:tc>
      </w:tr>
      <w:tr w:rsidR="00A92265" w14:paraId="16781470" w14:textId="77777777" w:rsidTr="00BF7498">
        <w:trPr>
          <w:jc w:val="center"/>
        </w:trPr>
        <w:tc>
          <w:tcPr>
            <w:tcW w:w="7920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834F78" w14:textId="77777777" w:rsidR="00A92265" w:rsidRDefault="00A92265" w:rsidP="00A92265"/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448"/>
              <w:gridCol w:w="2448"/>
              <w:gridCol w:w="2448"/>
            </w:tblGrid>
            <w:tr w:rsidR="00A92265" w:rsidRPr="00597F24" w14:paraId="1D2F923D" w14:textId="77777777" w:rsidTr="00BF7498">
              <w:trPr>
                <w:jc w:val="center"/>
              </w:trPr>
              <w:tc>
                <w:tcPr>
                  <w:tcW w:w="2448" w:type="dxa"/>
                  <w:shd w:val="clear" w:color="auto" w:fill="F8F9F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748C8090" w14:textId="77777777" w:rsidR="00A92265" w:rsidRDefault="00A92265" w:rsidP="00A92265"/>
                <w:p w14:paraId="4D2D0993" w14:textId="77777777" w:rsidR="00A92265" w:rsidRDefault="00A92265" w:rsidP="00A92265">
                  <w:pPr>
                    <w:spacing w:after="40"/>
                    <w:jc w:val="center"/>
                  </w:pPr>
                  <w:r>
                    <w:rPr>
                      <w:rFonts w:ascii="Calibri" w:hAnsi="Calibri"/>
                      <w:color w:val="000000"/>
                      <w:sz w:val="15"/>
                    </w:rPr>
                    <w:t>UNIT PRICE</w:t>
                  </w:r>
                  <w:r>
                    <w:rPr>
                      <w:rFonts w:ascii="Calibri" w:hAnsi="Calibri"/>
                      <w:color w:val="000000"/>
                      <w:sz w:val="15"/>
                    </w:rPr>
                    <w:br/>
                    <w:t>PRIX UNITAIRE</w:t>
                  </w:r>
                </w:p>
              </w:tc>
              <w:tc>
                <w:tcPr>
                  <w:tcW w:w="2448" w:type="dxa"/>
                  <w:shd w:val="clear" w:color="auto" w:fill="F8F9F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53D53095" w14:textId="77777777" w:rsidR="00A92265" w:rsidRDefault="00A92265" w:rsidP="00A92265"/>
                <w:p w14:paraId="34B59859" w14:textId="77777777" w:rsidR="00A92265" w:rsidRDefault="00A92265" w:rsidP="00A92265">
                  <w:pPr>
                    <w:spacing w:after="40"/>
                    <w:jc w:val="center"/>
                  </w:pPr>
                  <w:r>
                    <w:rPr>
                      <w:rFonts w:ascii="Calibri" w:hAnsi="Calibri"/>
                      <w:color w:val="000000"/>
                      <w:sz w:val="15"/>
                    </w:rPr>
                    <w:t>NET WEIGHT</w:t>
                  </w:r>
                  <w:r>
                    <w:rPr>
                      <w:rFonts w:ascii="Calibri" w:hAnsi="Calibri"/>
                      <w:color w:val="000000"/>
                      <w:sz w:val="15"/>
                    </w:rPr>
                    <w:br/>
                    <w:t>POIDS NET</w:t>
                  </w:r>
                </w:p>
              </w:tc>
              <w:tc>
                <w:tcPr>
                  <w:tcW w:w="2448" w:type="dxa"/>
                  <w:shd w:val="clear" w:color="auto" w:fill="F8F9F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35A26E77" w14:textId="77777777" w:rsidR="00A92265" w:rsidRPr="00597F24" w:rsidRDefault="00A92265" w:rsidP="00A92265">
                  <w:pPr>
                    <w:rPr>
                      <w:lang w:val="fr-FR"/>
                    </w:rPr>
                  </w:pPr>
                </w:p>
                <w:p w14:paraId="3374A6CB" w14:textId="77777777" w:rsidR="00A92265" w:rsidRPr="00597F24" w:rsidRDefault="00A92265" w:rsidP="00A92265">
                  <w:pPr>
                    <w:spacing w:after="40"/>
                    <w:jc w:val="center"/>
                    <w:rPr>
                      <w:lang w:val="fr-FR"/>
                    </w:rPr>
                  </w:pPr>
                  <w:r w:rsidRPr="00597F24">
                    <w:rPr>
                      <w:rFonts w:ascii="Calibri" w:hAnsi="Calibri"/>
                      <w:color w:val="000000"/>
                      <w:sz w:val="15"/>
                      <w:lang w:val="fr-FR"/>
                    </w:rPr>
                    <w:t>TOTAL PRICE</w:t>
                  </w:r>
                  <w:r w:rsidRPr="00597F24">
                    <w:rPr>
                      <w:rFonts w:ascii="Calibri" w:hAnsi="Calibri"/>
                      <w:color w:val="000000"/>
                      <w:sz w:val="15"/>
                      <w:lang w:val="fr-FR"/>
                    </w:rPr>
                    <w:br/>
                    <w:t>PRIX DE VENTE</w:t>
                  </w:r>
                </w:p>
              </w:tc>
            </w:tr>
            <w:tr w:rsidR="00A92265" w14:paraId="77486A17" w14:textId="77777777" w:rsidTr="00BF7498">
              <w:trPr>
                <w:jc w:val="center"/>
              </w:trPr>
              <w:tc>
                <w:tcPr>
                  <w:tcW w:w="2448" w:type="dxa"/>
                  <w:shd w:val="clear" w:color="auto" w:fill="F8F9F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4509F57E" w14:textId="77777777" w:rsidR="00A92265" w:rsidRPr="00597F24" w:rsidRDefault="00A92265" w:rsidP="00A92265">
                  <w:pPr>
                    <w:rPr>
                      <w:lang w:val="fr-FR"/>
                    </w:rPr>
                  </w:pPr>
                </w:p>
                <w:p w14:paraId="2A1BB99E" w14:textId="77777777" w:rsidR="00A92265" w:rsidRDefault="00A92265" w:rsidP="00A92265">
                  <w:pPr>
                    <w:spacing w:after="40"/>
                    <w:jc w:val="center"/>
                  </w:pPr>
                  <w:r>
                    <w:rPr>
                      <w:rFonts w:ascii="Calibri" w:hAnsi="Calibri"/>
                      <w:b/>
                      <w:color w:val="000000"/>
                      <w:sz w:val="21"/>
                    </w:rPr>
                    <w:t>$18.50 / kg</w:t>
                  </w:r>
                </w:p>
              </w:tc>
              <w:tc>
                <w:tcPr>
                  <w:tcW w:w="2448" w:type="dxa"/>
                  <w:shd w:val="clear" w:color="auto" w:fill="F8F9F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04ACA9E2" w14:textId="77777777" w:rsidR="00A92265" w:rsidRDefault="00A92265" w:rsidP="00A92265"/>
                <w:p w14:paraId="6EFE0184" w14:textId="77777777" w:rsidR="00A92265" w:rsidRDefault="00A92265" w:rsidP="00A92265">
                  <w:pPr>
                    <w:spacing w:after="40"/>
                    <w:jc w:val="center"/>
                  </w:pPr>
                  <w:r>
                    <w:rPr>
                      <w:rFonts w:ascii="Calibri" w:hAnsi="Calibri"/>
                      <w:b/>
                      <w:color w:val="000000"/>
                      <w:sz w:val="21"/>
                    </w:rPr>
                    <w:t>0.640 kg</w:t>
                  </w:r>
                </w:p>
              </w:tc>
              <w:tc>
                <w:tcPr>
                  <w:tcW w:w="2448" w:type="dxa"/>
                  <w:shd w:val="clear" w:color="auto" w:fill="F8F9F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218D0A8F" w14:textId="77777777" w:rsidR="00A92265" w:rsidRDefault="00A92265" w:rsidP="00A92265"/>
                <w:p w14:paraId="3ADACF1D" w14:textId="77777777" w:rsidR="00A92265" w:rsidRDefault="00A92265" w:rsidP="00A92265">
                  <w:pPr>
                    <w:spacing w:after="40"/>
                    <w:jc w:val="center"/>
                  </w:pPr>
                  <w:r>
                    <w:rPr>
                      <w:rFonts w:ascii="Calibri" w:hAnsi="Calibri"/>
                      <w:b/>
                      <w:color w:val="27AE60"/>
                      <w:sz w:val="22"/>
                    </w:rPr>
                    <w:t>$11.84</w:t>
                  </w:r>
                </w:p>
              </w:tc>
            </w:tr>
          </w:tbl>
          <w:p w14:paraId="301AFD67" w14:textId="77777777" w:rsidR="00A92265" w:rsidRDefault="00A92265" w:rsidP="00A92265"/>
        </w:tc>
      </w:tr>
      <w:tr w:rsidR="00A92265" w:rsidRPr="00597F24" w14:paraId="4B6AEF58" w14:textId="77777777" w:rsidTr="00BF7498">
        <w:trPr>
          <w:jc w:val="center"/>
        </w:trPr>
        <w:tc>
          <w:tcPr>
            <w:tcW w:w="7920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B4D31F" w14:textId="77777777" w:rsidR="00A92265" w:rsidRPr="00597F24" w:rsidRDefault="00A92265" w:rsidP="00A92265">
            <w:pPr>
              <w:rPr>
                <w:lang w:val="fr-FR"/>
              </w:rPr>
            </w:pPr>
          </w:p>
          <w:p w14:paraId="0F141C37" w14:textId="77777777" w:rsidR="00A92265" w:rsidRPr="00597F24" w:rsidRDefault="00A92265" w:rsidP="00A92265">
            <w:pPr>
              <w:spacing w:before="120" w:after="40"/>
              <w:rPr>
                <w:lang w:val="fr-FR"/>
              </w:rPr>
            </w:pPr>
            <w:r w:rsidRPr="00597F24">
              <w:rPr>
                <w:rFonts w:ascii="Calibri" w:hAnsi="Calibri"/>
                <w:color w:val="000000"/>
                <w:sz w:val="18"/>
                <w:lang w:val="fr-FR"/>
              </w:rPr>
              <w:t xml:space="preserve">PACKED ON / EMBALLÉ </w:t>
            </w:r>
            <w:proofErr w:type="gramStart"/>
            <w:r w:rsidRPr="00597F24">
              <w:rPr>
                <w:rFonts w:ascii="Calibri" w:hAnsi="Calibri"/>
                <w:color w:val="000000"/>
                <w:sz w:val="18"/>
                <w:lang w:val="fr-FR"/>
              </w:rPr>
              <w:t>LE:</w:t>
            </w:r>
            <w:proofErr w:type="gramEnd"/>
            <w:r w:rsidRPr="00597F24">
              <w:rPr>
                <w:rFonts w:ascii="Calibri" w:hAnsi="Calibri"/>
                <w:color w:val="000000"/>
                <w:sz w:val="18"/>
                <w:lang w:val="fr-FR"/>
              </w:rPr>
              <w:t xml:space="preserve">  2026-06-12</w:t>
            </w:r>
            <w:r w:rsidRPr="00597F24">
              <w:rPr>
                <w:rFonts w:ascii="Calibri" w:hAnsi="Calibri"/>
                <w:color w:val="000000"/>
                <w:sz w:val="18"/>
                <w:lang w:val="fr-FR"/>
              </w:rPr>
              <w:br/>
              <w:t xml:space="preserve">BEST BEFORE / MEILLEUR </w:t>
            </w:r>
            <w:proofErr w:type="gramStart"/>
            <w:r w:rsidRPr="00597F24">
              <w:rPr>
                <w:rFonts w:ascii="Calibri" w:hAnsi="Calibri"/>
                <w:color w:val="000000"/>
                <w:sz w:val="18"/>
                <w:lang w:val="fr-FR"/>
              </w:rPr>
              <w:t>AVANT:</w:t>
            </w:r>
            <w:proofErr w:type="gramEnd"/>
            <w:r w:rsidRPr="00597F24">
              <w:rPr>
                <w:rFonts w:ascii="Calibri" w:hAnsi="Calibri"/>
                <w:color w:val="000000"/>
                <w:sz w:val="18"/>
                <w:lang w:val="fr-FR"/>
              </w:rPr>
              <w:t xml:space="preserve">  2026-06-16</w:t>
            </w:r>
            <w:r w:rsidRPr="00597F24">
              <w:rPr>
                <w:rFonts w:ascii="Calibri" w:hAnsi="Calibri"/>
                <w:color w:val="000000"/>
                <w:sz w:val="18"/>
                <w:lang w:val="fr-FR"/>
              </w:rPr>
              <w:br/>
              <w:t xml:space="preserve">LOT CODE / CODE DE </w:t>
            </w:r>
            <w:proofErr w:type="gramStart"/>
            <w:r w:rsidRPr="00597F24">
              <w:rPr>
                <w:rFonts w:ascii="Calibri" w:hAnsi="Calibri"/>
                <w:color w:val="000000"/>
                <w:sz w:val="18"/>
                <w:lang w:val="fr-FR"/>
              </w:rPr>
              <w:t>LOT:</w:t>
            </w:r>
            <w:proofErr w:type="gramEnd"/>
            <w:r w:rsidRPr="00597F24">
              <w:rPr>
                <w:rFonts w:ascii="Calibri" w:hAnsi="Calibri"/>
                <w:color w:val="000000"/>
                <w:sz w:val="18"/>
                <w:lang w:val="fr-FR"/>
              </w:rPr>
              <w:t xml:space="preserve">  BF-260612-A-K01</w:t>
            </w:r>
          </w:p>
          <w:p w14:paraId="118B1631" w14:textId="77777777" w:rsidR="00A92265" w:rsidRPr="00597F24" w:rsidRDefault="00A92265" w:rsidP="00A92265">
            <w:pPr>
              <w:spacing w:before="80" w:after="40"/>
              <w:jc w:val="center"/>
              <w:rPr>
                <w:lang w:val="fr-FR"/>
              </w:rPr>
            </w:pPr>
            <w:r w:rsidRPr="00597F24">
              <w:rPr>
                <w:rFonts w:ascii="Calibri" w:hAnsi="Calibri"/>
                <w:color w:val="000000"/>
                <w:sz w:val="26"/>
                <w:lang w:val="fr-FR"/>
              </w:rPr>
              <w:t>||||||||| | |||| |||||| ||||| ||||||| |||</w:t>
            </w:r>
          </w:p>
          <w:p w14:paraId="1FDF0FB9" w14:textId="77777777" w:rsidR="00A92265" w:rsidRPr="00597F24" w:rsidRDefault="00A92265" w:rsidP="00A92265">
            <w:pPr>
              <w:spacing w:before="80" w:after="40"/>
              <w:jc w:val="center"/>
              <w:rPr>
                <w:lang w:val="fr-FR"/>
              </w:rPr>
            </w:pPr>
            <w:proofErr w:type="gramStart"/>
            <w:r w:rsidRPr="00597F24">
              <w:rPr>
                <w:rFonts w:ascii="Calibri" w:hAnsi="Calibri"/>
                <w:color w:val="7F8C8D"/>
                <w:sz w:val="16"/>
                <w:lang w:val="fr-FR"/>
              </w:rPr>
              <w:t>Facility:</w:t>
            </w:r>
            <w:proofErr w:type="gramEnd"/>
            <w:r w:rsidRPr="00597F24">
              <w:rPr>
                <w:rFonts w:ascii="Calibri" w:hAnsi="Calibri"/>
                <w:color w:val="7F8C8D"/>
                <w:sz w:val="16"/>
                <w:lang w:val="fr-FR"/>
              </w:rPr>
              <w:t xml:space="preserve"> 1234 10 Street, Airdrie, AB, T4B 0J0</w:t>
            </w:r>
          </w:p>
        </w:tc>
      </w:tr>
    </w:tbl>
    <w:p w14:paraId="606CD337" w14:textId="77777777" w:rsidR="00A92265" w:rsidRPr="00597F24" w:rsidRDefault="00A92265" w:rsidP="00A92265">
      <w:pPr>
        <w:spacing w:after="240"/>
        <w:rPr>
          <w:lang w:val="fr-FR"/>
        </w:rPr>
      </w:pPr>
    </w:p>
    <w:p w14:paraId="49EFD36D" w14:textId="77777777" w:rsidR="00A92265" w:rsidRPr="00597F24" w:rsidRDefault="00A92265" w:rsidP="00A92265">
      <w:pPr>
        <w:spacing w:after="240"/>
        <w:rPr>
          <w:lang w:val="fr-FR"/>
        </w:rPr>
      </w:pPr>
    </w:p>
    <w:p w14:paraId="108ECC66" w14:textId="77777777" w:rsidR="00A92265" w:rsidRPr="00597F24" w:rsidRDefault="00A92265" w:rsidP="00A92265">
      <w:pPr>
        <w:spacing w:after="240"/>
        <w:rPr>
          <w:lang w:val="fr-FR"/>
        </w:rPr>
      </w:pPr>
    </w:p>
    <w:p w14:paraId="514429B0" w14:textId="77777777" w:rsidR="00A92265" w:rsidRPr="00597F24" w:rsidRDefault="00A92265" w:rsidP="00B703F9">
      <w:pPr>
        <w:spacing w:after="240"/>
        <w:jc w:val="right"/>
        <w:rPr>
          <w:lang w:val="fr-FR"/>
        </w:rPr>
      </w:pPr>
    </w:p>
    <w:p w14:paraId="3F002D76" w14:textId="77777777" w:rsidR="00A92265" w:rsidRPr="00597F24" w:rsidRDefault="00A92265" w:rsidP="00A92265">
      <w:pPr>
        <w:spacing w:after="240"/>
        <w:rPr>
          <w:lang w:val="fr-FR"/>
        </w:rPr>
      </w:pPr>
    </w:p>
    <w:p w14:paraId="04DCF09F" w14:textId="77777777" w:rsidR="00A92265" w:rsidRPr="00597F24" w:rsidRDefault="00A92265" w:rsidP="00A92265">
      <w:pPr>
        <w:spacing w:after="240"/>
        <w:rPr>
          <w:lang w:val="fr-FR"/>
        </w:rPr>
      </w:pPr>
    </w:p>
    <w:p w14:paraId="33205946" w14:textId="77777777" w:rsidR="00226851" w:rsidRPr="00597F24" w:rsidRDefault="00226851" w:rsidP="00A92265">
      <w:pPr>
        <w:spacing w:after="240"/>
        <w:rPr>
          <w:lang w:val="fr-FR"/>
        </w:rPr>
      </w:pPr>
    </w:p>
    <w:p w14:paraId="5554B339" w14:textId="77777777" w:rsidR="00226851" w:rsidRPr="00597F24" w:rsidRDefault="00226851" w:rsidP="00A92265">
      <w:pPr>
        <w:spacing w:after="240"/>
        <w:rPr>
          <w:lang w:val="fr-FR"/>
        </w:rPr>
      </w:pPr>
    </w:p>
    <w:p w14:paraId="338929FB" w14:textId="77777777" w:rsidR="00226851" w:rsidRPr="00597F24" w:rsidRDefault="00226851" w:rsidP="00A92265">
      <w:pPr>
        <w:spacing w:after="240"/>
        <w:rPr>
          <w:lang w:val="fr-FR"/>
        </w:rPr>
      </w:pPr>
    </w:p>
    <w:p w14:paraId="494877C4" w14:textId="77777777" w:rsidR="00226851" w:rsidRPr="00597F24" w:rsidRDefault="00226851" w:rsidP="00A92265">
      <w:pPr>
        <w:spacing w:after="240"/>
        <w:rPr>
          <w:lang w:val="fr-FR"/>
        </w:rPr>
      </w:pPr>
    </w:p>
    <w:p w14:paraId="2B07B4B1" w14:textId="77777777" w:rsidR="00A92265" w:rsidRPr="00597F24" w:rsidRDefault="00A92265" w:rsidP="00A92265">
      <w:pPr>
        <w:spacing w:after="240"/>
        <w:rPr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20"/>
      </w:tblGrid>
      <w:tr w:rsidR="00A92265" w14:paraId="279FD0E6" w14:textId="77777777" w:rsidTr="00BF7498">
        <w:trPr>
          <w:jc w:val="center"/>
        </w:trPr>
        <w:tc>
          <w:tcPr>
            <w:tcW w:w="7920" w:type="dxa"/>
            <w:shd w:val="clear" w:color="auto" w:fill="2C3E5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ABB53A" w14:textId="77777777" w:rsidR="00A92265" w:rsidRPr="00597F24" w:rsidRDefault="00A92265" w:rsidP="00A92265">
            <w:pPr>
              <w:rPr>
                <w:lang w:val="fr-FR"/>
              </w:rPr>
            </w:pPr>
          </w:p>
          <w:p w14:paraId="11E26C68" w14:textId="77777777" w:rsidR="00A92265" w:rsidRDefault="00A92265" w:rsidP="00A92265">
            <w:pPr>
              <w:spacing w:after="40"/>
              <w:jc w:val="center"/>
              <w:rPr>
                <w:rFonts w:ascii="Calibri" w:hAnsi="Calibri"/>
                <w:b/>
                <w:color w:val="FFFFFF"/>
                <w:sz w:val="26"/>
              </w:rPr>
            </w:pPr>
            <w:r>
              <w:rPr>
                <w:rFonts w:ascii="Calibri" w:hAnsi="Calibri"/>
                <w:b/>
                <w:color w:val="FFFFFF"/>
                <w:sz w:val="26"/>
              </w:rPr>
              <w:t>XYZ MEAT PROCESSING</w:t>
            </w:r>
          </w:p>
          <w:p w14:paraId="1354647D" w14:textId="36A70E12" w:rsidR="00E3041B" w:rsidRDefault="00E3041B" w:rsidP="00A92265">
            <w:pPr>
              <w:spacing w:after="40"/>
              <w:jc w:val="center"/>
            </w:pPr>
            <w:r w:rsidRPr="00A20073">
              <w:rPr>
                <w:rFonts w:ascii="Calibri" w:hAnsi="Calibri"/>
                <w:bCs/>
                <w:color w:val="FFFFFF"/>
                <w:sz w:val="22"/>
                <w:szCs w:val="20"/>
              </w:rPr>
              <w:t>AB Facility #99</w:t>
            </w:r>
          </w:p>
        </w:tc>
      </w:tr>
      <w:tr w:rsidR="00A92265" w:rsidRPr="00597F24" w14:paraId="2E891107" w14:textId="77777777" w:rsidTr="00BF7498">
        <w:trPr>
          <w:jc w:val="center"/>
        </w:trPr>
        <w:tc>
          <w:tcPr>
            <w:tcW w:w="7920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91DD7F4" w14:textId="77777777" w:rsidR="00A92265" w:rsidRPr="00597F24" w:rsidRDefault="00A92265" w:rsidP="00A92265">
            <w:pPr>
              <w:rPr>
                <w:lang w:val="fr-FR"/>
              </w:rPr>
            </w:pPr>
          </w:p>
          <w:p w14:paraId="48F281A8" w14:textId="77777777" w:rsidR="00A92265" w:rsidRPr="00597F24" w:rsidRDefault="00A92265" w:rsidP="00A92265">
            <w:pPr>
              <w:spacing w:before="80" w:after="40"/>
              <w:jc w:val="center"/>
              <w:rPr>
                <w:lang w:val="fr-FR"/>
              </w:rPr>
            </w:pPr>
            <w:r w:rsidRPr="00597F24">
              <w:rPr>
                <w:rFonts w:ascii="Calibri" w:hAnsi="Calibri"/>
                <w:b/>
                <w:color w:val="000000"/>
                <w:sz w:val="23"/>
                <w:lang w:val="fr-FR"/>
              </w:rPr>
              <w:t>BONELESS SKINLESS CHICKEN BREAST</w:t>
            </w:r>
          </w:p>
          <w:p w14:paraId="1A64F7F4" w14:textId="77777777" w:rsidR="00A92265" w:rsidRPr="00597F24" w:rsidRDefault="00A92265" w:rsidP="00A92265">
            <w:pPr>
              <w:spacing w:after="40"/>
              <w:jc w:val="center"/>
              <w:rPr>
                <w:lang w:val="fr-FR"/>
              </w:rPr>
            </w:pPr>
            <w:r w:rsidRPr="00597F24">
              <w:rPr>
                <w:rFonts w:ascii="Calibri" w:hAnsi="Calibri"/>
                <w:i/>
                <w:color w:val="000000"/>
                <w:sz w:val="19"/>
                <w:lang w:val="fr-FR"/>
              </w:rPr>
              <w:t>POITRINE DE POULET DÉSOSSÉE SANS PEAU</w:t>
            </w:r>
          </w:p>
        </w:tc>
      </w:tr>
      <w:tr w:rsidR="00A92265" w14:paraId="082287A7" w14:textId="77777777" w:rsidTr="00BF7498">
        <w:trPr>
          <w:jc w:val="center"/>
        </w:trPr>
        <w:tc>
          <w:tcPr>
            <w:tcW w:w="7920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5EF4A9" w14:textId="77777777" w:rsidR="00A92265" w:rsidRPr="00597F24" w:rsidRDefault="00A92265" w:rsidP="00A92265">
            <w:pPr>
              <w:rPr>
                <w:lang w:val="fr-FR"/>
              </w:rPr>
            </w:pPr>
          </w:p>
          <w:p w14:paraId="64DCDD4C" w14:textId="77777777" w:rsidR="00A92265" w:rsidRDefault="00A92265" w:rsidP="00A92265">
            <w:pPr>
              <w:spacing w:before="40" w:after="40"/>
              <w:jc w:val="center"/>
            </w:pPr>
            <w:r>
              <w:rPr>
                <w:rFonts w:ascii="Calibri" w:hAnsi="Calibri"/>
                <w:b/>
                <w:color w:val="C0392B"/>
                <w:sz w:val="20"/>
              </w:rPr>
              <w:t>KEEP REFRIGERATED / GARDER RÉFRIGÉRÉ</w:t>
            </w:r>
          </w:p>
        </w:tc>
      </w:tr>
      <w:tr w:rsidR="00A92265" w14:paraId="4B81DDEC" w14:textId="77777777" w:rsidTr="00BF7498">
        <w:trPr>
          <w:jc w:val="center"/>
        </w:trPr>
        <w:tc>
          <w:tcPr>
            <w:tcW w:w="7920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FBAB962" w14:textId="77777777" w:rsidR="00A92265" w:rsidRDefault="00A92265" w:rsidP="00A92265"/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448"/>
              <w:gridCol w:w="2448"/>
              <w:gridCol w:w="2448"/>
            </w:tblGrid>
            <w:tr w:rsidR="00A92265" w:rsidRPr="00597F24" w14:paraId="5DFBB783" w14:textId="77777777" w:rsidTr="00BF7498">
              <w:trPr>
                <w:jc w:val="center"/>
              </w:trPr>
              <w:tc>
                <w:tcPr>
                  <w:tcW w:w="2448" w:type="dxa"/>
                  <w:shd w:val="clear" w:color="auto" w:fill="F8F9F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2966A26B" w14:textId="77777777" w:rsidR="00A92265" w:rsidRDefault="00A92265" w:rsidP="00A92265"/>
                <w:p w14:paraId="6171B717" w14:textId="77777777" w:rsidR="00A92265" w:rsidRDefault="00A92265" w:rsidP="00A92265">
                  <w:pPr>
                    <w:spacing w:after="40"/>
                    <w:jc w:val="center"/>
                  </w:pPr>
                  <w:r>
                    <w:rPr>
                      <w:rFonts w:ascii="Calibri" w:hAnsi="Calibri"/>
                      <w:color w:val="000000"/>
                      <w:sz w:val="15"/>
                    </w:rPr>
                    <w:t>UNIT PRICE</w:t>
                  </w:r>
                  <w:r>
                    <w:rPr>
                      <w:rFonts w:ascii="Calibri" w:hAnsi="Calibri"/>
                      <w:color w:val="000000"/>
                      <w:sz w:val="15"/>
                    </w:rPr>
                    <w:br/>
                    <w:t>PRIX UNITAIRE</w:t>
                  </w:r>
                </w:p>
              </w:tc>
              <w:tc>
                <w:tcPr>
                  <w:tcW w:w="2448" w:type="dxa"/>
                  <w:shd w:val="clear" w:color="auto" w:fill="F8F9F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6289CD7D" w14:textId="77777777" w:rsidR="00A92265" w:rsidRDefault="00A92265" w:rsidP="00A92265"/>
                <w:p w14:paraId="5B9D0FF9" w14:textId="77777777" w:rsidR="00A92265" w:rsidRDefault="00A92265" w:rsidP="00A92265">
                  <w:pPr>
                    <w:spacing w:after="40"/>
                    <w:jc w:val="center"/>
                  </w:pPr>
                  <w:r>
                    <w:rPr>
                      <w:rFonts w:ascii="Calibri" w:hAnsi="Calibri"/>
                      <w:color w:val="000000"/>
                      <w:sz w:val="15"/>
                    </w:rPr>
                    <w:t>NET WEIGHT</w:t>
                  </w:r>
                  <w:r>
                    <w:rPr>
                      <w:rFonts w:ascii="Calibri" w:hAnsi="Calibri"/>
                      <w:color w:val="000000"/>
                      <w:sz w:val="15"/>
                    </w:rPr>
                    <w:br/>
                    <w:t>POIDS NET</w:t>
                  </w:r>
                </w:p>
              </w:tc>
              <w:tc>
                <w:tcPr>
                  <w:tcW w:w="2448" w:type="dxa"/>
                  <w:shd w:val="clear" w:color="auto" w:fill="F8F9F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337A9BF3" w14:textId="77777777" w:rsidR="00A92265" w:rsidRPr="00597F24" w:rsidRDefault="00A92265" w:rsidP="00A92265">
                  <w:pPr>
                    <w:rPr>
                      <w:lang w:val="fr-FR"/>
                    </w:rPr>
                  </w:pPr>
                </w:p>
                <w:p w14:paraId="01BD809D" w14:textId="77777777" w:rsidR="00A92265" w:rsidRPr="00597F24" w:rsidRDefault="00A92265" w:rsidP="00A92265">
                  <w:pPr>
                    <w:spacing w:after="40"/>
                    <w:jc w:val="center"/>
                    <w:rPr>
                      <w:lang w:val="fr-FR"/>
                    </w:rPr>
                  </w:pPr>
                  <w:r w:rsidRPr="00597F24">
                    <w:rPr>
                      <w:rFonts w:ascii="Calibri" w:hAnsi="Calibri"/>
                      <w:color w:val="000000"/>
                      <w:sz w:val="15"/>
                      <w:lang w:val="fr-FR"/>
                    </w:rPr>
                    <w:t>TOTAL PRICE</w:t>
                  </w:r>
                  <w:r w:rsidRPr="00597F24">
                    <w:rPr>
                      <w:rFonts w:ascii="Calibri" w:hAnsi="Calibri"/>
                      <w:color w:val="000000"/>
                      <w:sz w:val="15"/>
                      <w:lang w:val="fr-FR"/>
                    </w:rPr>
                    <w:br/>
                    <w:t>PRIX DE VENTE</w:t>
                  </w:r>
                </w:p>
              </w:tc>
            </w:tr>
            <w:tr w:rsidR="00A92265" w14:paraId="16206EB6" w14:textId="77777777" w:rsidTr="00BF7498">
              <w:trPr>
                <w:jc w:val="center"/>
              </w:trPr>
              <w:tc>
                <w:tcPr>
                  <w:tcW w:w="2448" w:type="dxa"/>
                  <w:shd w:val="clear" w:color="auto" w:fill="F8F9F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1CBC0A71" w14:textId="77777777" w:rsidR="00A92265" w:rsidRPr="00597F24" w:rsidRDefault="00A92265" w:rsidP="00A92265">
                  <w:pPr>
                    <w:rPr>
                      <w:lang w:val="fr-FR"/>
                    </w:rPr>
                  </w:pPr>
                </w:p>
                <w:p w14:paraId="74E9401A" w14:textId="77777777" w:rsidR="00A92265" w:rsidRDefault="00A92265" w:rsidP="00A92265">
                  <w:pPr>
                    <w:spacing w:after="40"/>
                    <w:jc w:val="center"/>
                  </w:pPr>
                  <w:r>
                    <w:rPr>
                      <w:rFonts w:ascii="Calibri" w:hAnsi="Calibri"/>
                      <w:b/>
                      <w:color w:val="000000"/>
                      <w:sz w:val="21"/>
                    </w:rPr>
                    <w:t>$14.75 / kg</w:t>
                  </w:r>
                </w:p>
              </w:tc>
              <w:tc>
                <w:tcPr>
                  <w:tcW w:w="2448" w:type="dxa"/>
                  <w:shd w:val="clear" w:color="auto" w:fill="F8F9F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334D2859" w14:textId="77777777" w:rsidR="00A92265" w:rsidRDefault="00A92265" w:rsidP="00A92265"/>
                <w:p w14:paraId="32119E66" w14:textId="77777777" w:rsidR="00A92265" w:rsidRDefault="00A92265" w:rsidP="00A92265">
                  <w:pPr>
                    <w:spacing w:after="40"/>
                    <w:jc w:val="center"/>
                  </w:pPr>
                  <w:r>
                    <w:rPr>
                      <w:rFonts w:ascii="Calibri" w:hAnsi="Calibri"/>
                      <w:b/>
                      <w:color w:val="000000"/>
                      <w:sz w:val="21"/>
                    </w:rPr>
                    <w:t>0.890 kg</w:t>
                  </w:r>
                </w:p>
              </w:tc>
              <w:tc>
                <w:tcPr>
                  <w:tcW w:w="2448" w:type="dxa"/>
                  <w:shd w:val="clear" w:color="auto" w:fill="F8F9F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68F66E24" w14:textId="77777777" w:rsidR="00A92265" w:rsidRDefault="00A92265" w:rsidP="00A92265"/>
                <w:p w14:paraId="50EC5908" w14:textId="77777777" w:rsidR="00A92265" w:rsidRDefault="00A92265" w:rsidP="00A92265">
                  <w:pPr>
                    <w:spacing w:after="40"/>
                    <w:jc w:val="center"/>
                  </w:pPr>
                  <w:r>
                    <w:rPr>
                      <w:rFonts w:ascii="Calibri" w:hAnsi="Calibri"/>
                      <w:b/>
                      <w:color w:val="27AE60"/>
                      <w:sz w:val="22"/>
                    </w:rPr>
                    <w:t>$13.13</w:t>
                  </w:r>
                </w:p>
              </w:tc>
            </w:tr>
          </w:tbl>
          <w:p w14:paraId="7543F7AF" w14:textId="77777777" w:rsidR="00A92265" w:rsidRDefault="00A92265" w:rsidP="00A92265"/>
        </w:tc>
      </w:tr>
      <w:tr w:rsidR="00A92265" w:rsidRPr="00597F24" w14:paraId="661BAD82" w14:textId="77777777" w:rsidTr="00BF7498">
        <w:trPr>
          <w:jc w:val="center"/>
        </w:trPr>
        <w:tc>
          <w:tcPr>
            <w:tcW w:w="7920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2B8F8F" w14:textId="77777777" w:rsidR="00A92265" w:rsidRPr="00597F24" w:rsidRDefault="00A92265" w:rsidP="00A92265">
            <w:pPr>
              <w:rPr>
                <w:lang w:val="fr-FR"/>
              </w:rPr>
            </w:pPr>
          </w:p>
          <w:p w14:paraId="322F3F36" w14:textId="77777777" w:rsidR="00A92265" w:rsidRPr="00597F24" w:rsidRDefault="00A92265" w:rsidP="00A92265">
            <w:pPr>
              <w:spacing w:before="120" w:after="40"/>
              <w:rPr>
                <w:lang w:val="fr-FR"/>
              </w:rPr>
            </w:pPr>
            <w:r w:rsidRPr="00597F24">
              <w:rPr>
                <w:rFonts w:ascii="Calibri" w:hAnsi="Calibri"/>
                <w:color w:val="000000"/>
                <w:sz w:val="18"/>
                <w:lang w:val="fr-FR"/>
              </w:rPr>
              <w:t xml:space="preserve">PACKED ON / EMBALLÉ </w:t>
            </w:r>
            <w:proofErr w:type="gramStart"/>
            <w:r w:rsidRPr="00597F24">
              <w:rPr>
                <w:rFonts w:ascii="Calibri" w:hAnsi="Calibri"/>
                <w:color w:val="000000"/>
                <w:sz w:val="18"/>
                <w:lang w:val="fr-FR"/>
              </w:rPr>
              <w:t>LE:</w:t>
            </w:r>
            <w:proofErr w:type="gramEnd"/>
            <w:r w:rsidRPr="00597F24">
              <w:rPr>
                <w:rFonts w:ascii="Calibri" w:hAnsi="Calibri"/>
                <w:color w:val="000000"/>
                <w:sz w:val="18"/>
                <w:lang w:val="fr-FR"/>
              </w:rPr>
              <w:t xml:space="preserve">  2026-06-12</w:t>
            </w:r>
            <w:r w:rsidRPr="00597F24">
              <w:rPr>
                <w:rFonts w:ascii="Calibri" w:hAnsi="Calibri"/>
                <w:color w:val="000000"/>
                <w:sz w:val="18"/>
                <w:lang w:val="fr-FR"/>
              </w:rPr>
              <w:br/>
              <w:t xml:space="preserve">BEST BEFORE / MEILLEUR </w:t>
            </w:r>
            <w:proofErr w:type="gramStart"/>
            <w:r w:rsidRPr="00597F24">
              <w:rPr>
                <w:rFonts w:ascii="Calibri" w:hAnsi="Calibri"/>
                <w:color w:val="000000"/>
                <w:sz w:val="18"/>
                <w:lang w:val="fr-FR"/>
              </w:rPr>
              <w:t>AVANT:</w:t>
            </w:r>
            <w:proofErr w:type="gramEnd"/>
            <w:r w:rsidRPr="00597F24">
              <w:rPr>
                <w:rFonts w:ascii="Calibri" w:hAnsi="Calibri"/>
                <w:color w:val="000000"/>
                <w:sz w:val="18"/>
                <w:lang w:val="fr-FR"/>
              </w:rPr>
              <w:t xml:space="preserve">  2026-06-15</w:t>
            </w:r>
            <w:r w:rsidRPr="00597F24">
              <w:rPr>
                <w:rFonts w:ascii="Calibri" w:hAnsi="Calibri"/>
                <w:color w:val="000000"/>
                <w:sz w:val="18"/>
                <w:lang w:val="fr-FR"/>
              </w:rPr>
              <w:br/>
              <w:t xml:space="preserve">LOT CODE / CODE DE </w:t>
            </w:r>
            <w:proofErr w:type="gramStart"/>
            <w:r w:rsidRPr="00597F24">
              <w:rPr>
                <w:rFonts w:ascii="Calibri" w:hAnsi="Calibri"/>
                <w:color w:val="000000"/>
                <w:sz w:val="18"/>
                <w:lang w:val="fr-FR"/>
              </w:rPr>
              <w:t>LOT:</w:t>
            </w:r>
            <w:proofErr w:type="gramEnd"/>
            <w:r w:rsidRPr="00597F24">
              <w:rPr>
                <w:rFonts w:ascii="Calibri" w:hAnsi="Calibri"/>
                <w:color w:val="000000"/>
                <w:sz w:val="18"/>
                <w:lang w:val="fr-FR"/>
              </w:rPr>
              <w:t xml:space="preserve">  CH-260612-B-K02</w:t>
            </w:r>
          </w:p>
          <w:p w14:paraId="5998C16C" w14:textId="77777777" w:rsidR="00A92265" w:rsidRPr="00597F24" w:rsidRDefault="00A92265" w:rsidP="00A92265">
            <w:pPr>
              <w:spacing w:before="80" w:after="40"/>
              <w:jc w:val="center"/>
              <w:rPr>
                <w:lang w:val="fr-FR"/>
              </w:rPr>
            </w:pPr>
            <w:r w:rsidRPr="00597F24">
              <w:rPr>
                <w:rFonts w:ascii="Calibri" w:hAnsi="Calibri"/>
                <w:color w:val="000000"/>
                <w:sz w:val="26"/>
                <w:lang w:val="fr-FR"/>
              </w:rPr>
              <w:t>||||||||| | |||| |||||| ||||| ||||||| |||</w:t>
            </w:r>
          </w:p>
          <w:p w14:paraId="54413F06" w14:textId="77777777" w:rsidR="00A92265" w:rsidRPr="00597F24" w:rsidRDefault="00A92265" w:rsidP="00A92265">
            <w:pPr>
              <w:spacing w:before="80" w:after="40"/>
              <w:jc w:val="center"/>
              <w:rPr>
                <w:lang w:val="fr-FR"/>
              </w:rPr>
            </w:pPr>
            <w:proofErr w:type="gramStart"/>
            <w:r w:rsidRPr="00597F24">
              <w:rPr>
                <w:rFonts w:ascii="Calibri" w:hAnsi="Calibri"/>
                <w:color w:val="7F8C8D"/>
                <w:sz w:val="16"/>
                <w:lang w:val="fr-FR"/>
              </w:rPr>
              <w:t>Facility:</w:t>
            </w:r>
            <w:proofErr w:type="gramEnd"/>
            <w:r w:rsidRPr="00597F24">
              <w:rPr>
                <w:rFonts w:ascii="Calibri" w:hAnsi="Calibri"/>
                <w:color w:val="7F8C8D"/>
                <w:sz w:val="16"/>
                <w:lang w:val="fr-FR"/>
              </w:rPr>
              <w:t xml:space="preserve"> 1234 10 Street, Airdrie, AB, T4B 0J0</w:t>
            </w:r>
          </w:p>
        </w:tc>
      </w:tr>
    </w:tbl>
    <w:p w14:paraId="4EDC3662" w14:textId="77777777" w:rsidR="00A92265" w:rsidRPr="00597F24" w:rsidRDefault="00A92265" w:rsidP="00A92265">
      <w:pPr>
        <w:spacing w:after="240"/>
        <w:rPr>
          <w:lang w:val="fr-FR"/>
        </w:rPr>
      </w:pPr>
    </w:p>
    <w:p w14:paraId="711F257D" w14:textId="77777777" w:rsidR="00A92265" w:rsidRPr="00597F24" w:rsidRDefault="00A92265" w:rsidP="00A92265">
      <w:pPr>
        <w:spacing w:after="240"/>
        <w:rPr>
          <w:lang w:val="fr-FR"/>
        </w:rPr>
      </w:pPr>
    </w:p>
    <w:p w14:paraId="52EE2F16" w14:textId="77777777" w:rsidR="00A92265" w:rsidRPr="00597F24" w:rsidRDefault="00A92265" w:rsidP="00A92265">
      <w:pPr>
        <w:spacing w:after="240"/>
        <w:rPr>
          <w:lang w:val="fr-FR"/>
        </w:rPr>
      </w:pPr>
    </w:p>
    <w:p w14:paraId="16913071" w14:textId="77777777" w:rsidR="00A92265" w:rsidRPr="00597F24" w:rsidRDefault="00A92265" w:rsidP="00A92265">
      <w:pPr>
        <w:spacing w:after="240"/>
        <w:rPr>
          <w:lang w:val="fr-FR"/>
        </w:rPr>
      </w:pPr>
    </w:p>
    <w:p w14:paraId="5AFC2389" w14:textId="77777777" w:rsidR="00A92265" w:rsidRPr="00597F24" w:rsidRDefault="00A92265" w:rsidP="00A92265">
      <w:pPr>
        <w:spacing w:after="240"/>
        <w:rPr>
          <w:lang w:val="fr-FR"/>
        </w:rPr>
      </w:pPr>
    </w:p>
    <w:p w14:paraId="15EC195C" w14:textId="77777777" w:rsidR="00A92265" w:rsidRDefault="00A92265" w:rsidP="00A92265">
      <w:pPr>
        <w:rPr>
          <w:b/>
          <w:color w:val="C0392B"/>
          <w:sz w:val="28"/>
        </w:rPr>
      </w:pPr>
      <w:r>
        <w:rPr>
          <w:b/>
          <w:color w:val="C0392B"/>
          <w:sz w:val="28"/>
        </w:rPr>
        <w:lastRenderedPageBreak/>
        <w:t>2. Processed Meat Labels (Multi-Ingredient with Nutrition panels)</w:t>
      </w:r>
    </w:p>
    <w:p w14:paraId="64D42E25" w14:textId="77777777" w:rsidR="00226851" w:rsidRDefault="00226851" w:rsidP="00A92265">
      <w:pPr>
        <w:rPr>
          <w:b/>
          <w:color w:val="C0392B"/>
          <w:sz w:val="28"/>
        </w:rPr>
      </w:pPr>
    </w:p>
    <w:p w14:paraId="61AA2134" w14:textId="77777777" w:rsidR="00226851" w:rsidRDefault="00226851" w:rsidP="00A92265">
      <w:pPr>
        <w:rPr>
          <w:b/>
          <w:color w:val="C0392B"/>
          <w:sz w:val="28"/>
        </w:rPr>
      </w:pPr>
    </w:p>
    <w:p w14:paraId="6C52B930" w14:textId="77777777" w:rsidR="00226851" w:rsidRPr="005944B5" w:rsidRDefault="00226851" w:rsidP="00A92265">
      <w:pPr>
        <w:rPr>
          <w:b/>
          <w:color w:val="C0392B"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20"/>
      </w:tblGrid>
      <w:tr w:rsidR="00A92265" w14:paraId="7092B8AC" w14:textId="77777777" w:rsidTr="00BF7498">
        <w:trPr>
          <w:jc w:val="center"/>
        </w:trPr>
        <w:tc>
          <w:tcPr>
            <w:tcW w:w="7920" w:type="dxa"/>
            <w:shd w:val="clear" w:color="auto" w:fill="111111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1D95A90E" w14:textId="77777777" w:rsidR="00A92265" w:rsidRDefault="00A92265" w:rsidP="00A92265"/>
          <w:p w14:paraId="60D123E5" w14:textId="77777777" w:rsidR="00A92265" w:rsidRDefault="00A92265" w:rsidP="00A92265">
            <w:pPr>
              <w:spacing w:after="40"/>
              <w:jc w:val="center"/>
              <w:rPr>
                <w:rFonts w:ascii="Calibri" w:hAnsi="Calibri"/>
                <w:b/>
                <w:color w:val="FFFFFF"/>
                <w:sz w:val="26"/>
              </w:rPr>
            </w:pPr>
            <w:r>
              <w:rPr>
                <w:rFonts w:ascii="Calibri" w:hAnsi="Calibri"/>
                <w:b/>
                <w:color w:val="FFFFFF"/>
                <w:sz w:val="26"/>
              </w:rPr>
              <w:t>XYZ MEAT PROCESSING</w:t>
            </w:r>
          </w:p>
          <w:p w14:paraId="11832E45" w14:textId="3BED2D10" w:rsidR="00E3041B" w:rsidRDefault="00E3041B" w:rsidP="00A92265">
            <w:pPr>
              <w:spacing w:after="40"/>
              <w:jc w:val="center"/>
            </w:pPr>
            <w:r w:rsidRPr="00A20073">
              <w:rPr>
                <w:rFonts w:ascii="Calibri" w:hAnsi="Calibri"/>
                <w:bCs/>
                <w:color w:val="FFFFFF"/>
                <w:sz w:val="22"/>
                <w:szCs w:val="20"/>
              </w:rPr>
              <w:t>AB Facility #99</w:t>
            </w:r>
          </w:p>
        </w:tc>
      </w:tr>
      <w:tr w:rsidR="00A92265" w:rsidRPr="00597F24" w14:paraId="0BBE90E6" w14:textId="77777777" w:rsidTr="00BF7498">
        <w:trPr>
          <w:jc w:val="center"/>
        </w:trPr>
        <w:tc>
          <w:tcPr>
            <w:tcW w:w="7920" w:type="dxa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47C393BF" w14:textId="77777777" w:rsidR="00A92265" w:rsidRPr="00597F24" w:rsidRDefault="00A92265" w:rsidP="00A92265">
            <w:pPr>
              <w:spacing w:before="80" w:after="40"/>
              <w:jc w:val="center"/>
              <w:rPr>
                <w:lang w:val="fr-FR"/>
              </w:rPr>
            </w:pPr>
            <w:r w:rsidRPr="00597F24">
              <w:rPr>
                <w:rFonts w:ascii="Calibri" w:hAnsi="Calibri"/>
                <w:b/>
                <w:color w:val="000000"/>
                <w:lang w:val="fr-FR"/>
              </w:rPr>
              <w:t>SMOKED MAPLE BACON</w:t>
            </w:r>
          </w:p>
          <w:p w14:paraId="3507EA91" w14:textId="77777777" w:rsidR="00A92265" w:rsidRPr="00597F24" w:rsidRDefault="00A92265" w:rsidP="00A92265">
            <w:pPr>
              <w:spacing w:after="40"/>
              <w:jc w:val="center"/>
              <w:rPr>
                <w:lang w:val="fr-FR"/>
              </w:rPr>
            </w:pPr>
            <w:r w:rsidRPr="00597F24">
              <w:rPr>
                <w:rFonts w:ascii="Calibri" w:hAnsi="Calibri"/>
                <w:i/>
                <w:color w:val="000000"/>
                <w:sz w:val="20"/>
                <w:lang w:val="fr-FR"/>
              </w:rPr>
              <w:t>BACON FUMÉ À L'ÉRABLE</w:t>
            </w:r>
          </w:p>
        </w:tc>
      </w:tr>
      <w:tr w:rsidR="00A92265" w:rsidRPr="00597F24" w14:paraId="66DD33C9" w14:textId="77777777" w:rsidTr="00BF7498">
        <w:trPr>
          <w:jc w:val="center"/>
        </w:trPr>
        <w:tc>
          <w:tcPr>
            <w:tcW w:w="7920" w:type="dxa"/>
            <w:shd w:val="clear" w:color="auto" w:fill="FDEDEC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28C98153" w14:textId="77777777" w:rsidR="00A92265" w:rsidRPr="00597F24" w:rsidRDefault="00A92265" w:rsidP="00A92265">
            <w:pPr>
              <w:rPr>
                <w:lang w:val="fr-FR"/>
              </w:rPr>
            </w:pPr>
          </w:p>
          <w:p w14:paraId="557328B7" w14:textId="77777777" w:rsidR="00A92265" w:rsidRDefault="00A92265" w:rsidP="00A92265">
            <w:pPr>
              <w:spacing w:after="40"/>
              <w:jc w:val="center"/>
            </w:pPr>
            <w:r>
              <w:rPr>
                <w:rFonts w:ascii="Calibri" w:hAnsi="Calibri"/>
                <w:b/>
                <w:color w:val="C0392B"/>
                <w:sz w:val="18"/>
              </w:rPr>
              <w:t>⚠️ NOT READY-TO-EAT — MUST BE COOKED THOROUGHLY</w:t>
            </w:r>
          </w:p>
          <w:p w14:paraId="3DEDCCF9" w14:textId="77777777" w:rsidR="00A92265" w:rsidRPr="00597F24" w:rsidRDefault="00A92265" w:rsidP="00A92265">
            <w:pPr>
              <w:spacing w:after="40"/>
              <w:jc w:val="center"/>
              <w:rPr>
                <w:lang w:val="fr-FR"/>
              </w:rPr>
            </w:pPr>
            <w:r w:rsidRPr="00597F24">
              <w:rPr>
                <w:rFonts w:ascii="Calibri" w:hAnsi="Calibri"/>
                <w:b/>
                <w:color w:val="C0392B"/>
                <w:sz w:val="17"/>
                <w:lang w:val="fr-FR"/>
              </w:rPr>
              <w:t>NON PRÊT À MANGER — DOIT ÊTRE CUIT ENTIÈREMENT</w:t>
            </w:r>
          </w:p>
        </w:tc>
      </w:tr>
      <w:tr w:rsidR="00A92265" w:rsidRPr="00597F24" w14:paraId="50D62B58" w14:textId="77777777" w:rsidTr="00BF7498">
        <w:trPr>
          <w:jc w:val="center"/>
        </w:trPr>
        <w:tc>
          <w:tcPr>
            <w:tcW w:w="7920" w:type="dxa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4F18A339" w14:textId="77777777" w:rsidR="00A92265" w:rsidRPr="00597F24" w:rsidRDefault="00A92265" w:rsidP="00A92265">
            <w:pPr>
              <w:rPr>
                <w:lang w:val="fr-FR"/>
              </w:rPr>
            </w:pPr>
          </w:p>
          <w:p w14:paraId="7F3AAF8C" w14:textId="77777777" w:rsidR="00A92265" w:rsidRPr="00597F24" w:rsidRDefault="00A92265" w:rsidP="00A92265">
            <w:pPr>
              <w:spacing w:after="40"/>
              <w:rPr>
                <w:lang w:val="fr-FR"/>
              </w:rPr>
            </w:pPr>
            <w:r w:rsidRPr="00597F24">
              <w:rPr>
                <w:rFonts w:ascii="Calibri" w:hAnsi="Calibri"/>
                <w:b/>
                <w:color w:val="000000"/>
                <w:sz w:val="18"/>
                <w:lang w:val="fr-FR"/>
              </w:rPr>
              <w:t xml:space="preserve">STORAGE / </w:t>
            </w:r>
            <w:proofErr w:type="gramStart"/>
            <w:r w:rsidRPr="00597F24">
              <w:rPr>
                <w:rFonts w:ascii="Calibri" w:hAnsi="Calibri"/>
                <w:b/>
                <w:color w:val="000000"/>
                <w:sz w:val="18"/>
                <w:lang w:val="fr-FR"/>
              </w:rPr>
              <w:t>ENTREPOSAGE:</w:t>
            </w:r>
            <w:proofErr w:type="gramEnd"/>
            <w:r w:rsidRPr="00597F24">
              <w:rPr>
                <w:rFonts w:ascii="Calibri" w:hAnsi="Calibri"/>
                <w:b/>
                <w:color w:val="000000"/>
                <w:sz w:val="18"/>
                <w:lang w:val="fr-FR"/>
              </w:rPr>
              <w:t xml:space="preserve"> KEEP REFRIGERATED / GARDER RÉFRIGÉRÉ</w:t>
            </w:r>
          </w:p>
          <w:p w14:paraId="096D9901" w14:textId="77777777" w:rsidR="00A92265" w:rsidRPr="00597F24" w:rsidRDefault="00A92265" w:rsidP="00A92265">
            <w:pPr>
              <w:spacing w:after="40"/>
              <w:rPr>
                <w:lang w:val="fr-FR"/>
              </w:rPr>
            </w:pPr>
            <w:r w:rsidRPr="00597F24">
              <w:rPr>
                <w:rFonts w:ascii="Calibri" w:hAnsi="Calibri"/>
                <w:b/>
                <w:color w:val="000000"/>
                <w:sz w:val="18"/>
                <w:lang w:val="fr-FR"/>
              </w:rPr>
              <w:t xml:space="preserve">NET WEIGHT / POIDS </w:t>
            </w:r>
            <w:proofErr w:type="gramStart"/>
            <w:r w:rsidRPr="00597F24">
              <w:rPr>
                <w:rFonts w:ascii="Calibri" w:hAnsi="Calibri"/>
                <w:b/>
                <w:color w:val="000000"/>
                <w:sz w:val="18"/>
                <w:lang w:val="fr-FR"/>
              </w:rPr>
              <w:t>NET:</w:t>
            </w:r>
            <w:proofErr w:type="gramEnd"/>
            <w:r w:rsidRPr="00597F24">
              <w:rPr>
                <w:rFonts w:ascii="Calibri" w:hAnsi="Calibri"/>
                <w:b/>
                <w:color w:val="000000"/>
                <w:sz w:val="18"/>
                <w:lang w:val="fr-FR"/>
              </w:rPr>
              <w:t xml:space="preserve"> 0.375 kg</w:t>
            </w:r>
          </w:p>
          <w:p w14:paraId="4C937AAD" w14:textId="77777777" w:rsidR="00A92265" w:rsidRPr="00597F24" w:rsidRDefault="00A92265" w:rsidP="00A92265">
            <w:pPr>
              <w:spacing w:after="40"/>
              <w:rPr>
                <w:lang w:val="fr-FR"/>
              </w:rPr>
            </w:pPr>
            <w:r w:rsidRPr="00597F24">
              <w:rPr>
                <w:rFonts w:ascii="Calibri" w:hAnsi="Calibri"/>
                <w:color w:val="000000"/>
                <w:sz w:val="18"/>
                <w:lang w:val="fr-FR"/>
              </w:rPr>
              <w:t xml:space="preserve">LOT CODE / CODE DE </w:t>
            </w:r>
            <w:proofErr w:type="gramStart"/>
            <w:r w:rsidRPr="00597F24">
              <w:rPr>
                <w:rFonts w:ascii="Calibri" w:hAnsi="Calibri"/>
                <w:color w:val="000000"/>
                <w:sz w:val="18"/>
                <w:lang w:val="fr-FR"/>
              </w:rPr>
              <w:t>LOT:</w:t>
            </w:r>
            <w:proofErr w:type="gramEnd"/>
            <w:r w:rsidRPr="00597F24">
              <w:rPr>
                <w:rFonts w:ascii="Calibri" w:hAnsi="Calibri"/>
                <w:color w:val="000000"/>
                <w:sz w:val="18"/>
                <w:lang w:val="fr-FR"/>
              </w:rPr>
              <w:t xml:space="preserve"> BN-260612-01   |   BEST BEFORE / </w:t>
            </w:r>
            <w:proofErr w:type="gramStart"/>
            <w:r w:rsidRPr="00597F24">
              <w:rPr>
                <w:rFonts w:ascii="Calibri" w:hAnsi="Calibri"/>
                <w:color w:val="000000"/>
                <w:sz w:val="18"/>
                <w:lang w:val="fr-FR"/>
              </w:rPr>
              <w:t>MA:</w:t>
            </w:r>
            <w:proofErr w:type="gramEnd"/>
            <w:r w:rsidRPr="00597F24">
              <w:rPr>
                <w:rFonts w:ascii="Calibri" w:hAnsi="Calibri"/>
                <w:color w:val="000000"/>
                <w:sz w:val="18"/>
                <w:lang w:val="fr-FR"/>
              </w:rPr>
              <w:t xml:space="preserve"> 2026-08-12</w:t>
            </w:r>
          </w:p>
        </w:tc>
      </w:tr>
      <w:tr w:rsidR="00A92265" w:rsidRPr="00597F24" w14:paraId="7BEF3986" w14:textId="77777777" w:rsidTr="00BF7498">
        <w:trPr>
          <w:trHeight w:val="1794"/>
          <w:jc w:val="center"/>
        </w:trPr>
        <w:tc>
          <w:tcPr>
            <w:tcW w:w="7920" w:type="dxa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4349A968" w14:textId="77777777" w:rsidR="00A92265" w:rsidRPr="00044AC1" w:rsidRDefault="00A92265" w:rsidP="00A92265">
            <w:pPr>
              <w:spacing w:before="80" w:after="80"/>
              <w:rPr>
                <w:rFonts w:ascii="Calibri" w:hAnsi="Calibri"/>
                <w:color w:val="000000"/>
                <w:sz w:val="17"/>
                <w:lang w:val="fr-FR"/>
              </w:rPr>
            </w:pPr>
            <w:r>
              <w:rPr>
                <w:rFonts w:ascii="Calibri" w:hAnsi="Calibri"/>
                <w:color w:val="000000"/>
                <w:sz w:val="17"/>
              </w:rPr>
              <w:t>Ingredients: Pork, Water, Sugar (maple syrup, brown sugar), Salt, Sodium phosphate, Sodium erythorbate, Sodium nitrite, Natural smoke.</w:t>
            </w:r>
            <w:r>
              <w:rPr>
                <w:rFonts w:ascii="Calibri" w:hAnsi="Calibri"/>
                <w:color w:val="000000"/>
                <w:sz w:val="17"/>
              </w:rPr>
              <w:br/>
            </w:r>
            <w:r w:rsidRPr="00044AC1">
              <w:rPr>
                <w:rFonts w:ascii="Calibri" w:hAnsi="Calibri"/>
                <w:color w:val="000000"/>
                <w:sz w:val="17"/>
                <w:lang w:val="fr-FR"/>
              </w:rPr>
              <w:t xml:space="preserve">Ingrédients: Porc, Eau, Sucres (sirop d'érable, cassonade), Sel, Phosphate de sodium, </w:t>
            </w:r>
            <w:proofErr w:type="spellStart"/>
            <w:r w:rsidRPr="00044AC1">
              <w:rPr>
                <w:rFonts w:ascii="Calibri" w:hAnsi="Calibri"/>
                <w:color w:val="000000"/>
                <w:sz w:val="17"/>
                <w:lang w:val="fr-FR"/>
              </w:rPr>
              <w:t>Érythorbate</w:t>
            </w:r>
            <w:proofErr w:type="spellEnd"/>
            <w:r w:rsidRPr="00044AC1">
              <w:rPr>
                <w:rFonts w:ascii="Calibri" w:hAnsi="Calibri"/>
                <w:color w:val="000000"/>
                <w:sz w:val="17"/>
                <w:lang w:val="fr-FR"/>
              </w:rPr>
              <w:t xml:space="preserve"> de sodium, Nitrite de sodium, Fumée naturelle.</w:t>
            </w:r>
          </w:p>
          <w:p w14:paraId="7BF4DDD5" w14:textId="77777777" w:rsidR="00A92265" w:rsidRPr="00044AC1" w:rsidRDefault="00A92265" w:rsidP="00A92265">
            <w:pPr>
              <w:spacing w:before="80" w:after="80"/>
              <w:rPr>
                <w:lang w:val="fr-FR"/>
              </w:rPr>
            </w:pPr>
          </w:p>
        </w:tc>
      </w:tr>
      <w:tr w:rsidR="00A92265" w14:paraId="574E7ED9" w14:textId="77777777" w:rsidTr="00BF7498">
        <w:trPr>
          <w:jc w:val="center"/>
        </w:trPr>
        <w:tc>
          <w:tcPr>
            <w:tcW w:w="7920" w:type="dxa"/>
            <w:tcMar>
              <w:top w:w="100" w:type="dxa"/>
              <w:left w:w="180" w:type="dxa"/>
              <w:bottom w:w="100" w:type="dxa"/>
              <w:right w:w="180" w:type="dxa"/>
            </w:tcMar>
          </w:tcPr>
          <w:tbl>
            <w:tblPr>
              <w:tblW w:w="7200" w:type="dxa"/>
              <w:tblCellSpacing w:w="1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79"/>
              <w:gridCol w:w="1310"/>
              <w:gridCol w:w="2111"/>
            </w:tblGrid>
            <w:tr w:rsidR="00A92265" w:rsidRPr="00597F24" w14:paraId="3DB2A1A8" w14:textId="77777777" w:rsidTr="00BF7498">
              <w:trPr>
                <w:tblCellSpacing w:w="15" w:type="dxa"/>
              </w:trPr>
              <w:tc>
                <w:tcPr>
                  <w:tcW w:w="7140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2F4F4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  <w:hideMark/>
                </w:tcPr>
                <w:p w14:paraId="237EC158" w14:textId="77777777" w:rsidR="00A92265" w:rsidRPr="00597F24" w:rsidRDefault="00A92265" w:rsidP="00A92265">
                  <w:pPr>
                    <w:spacing w:after="40"/>
                    <w:rPr>
                      <w:kern w:val="2"/>
                      <w:sz w:val="22"/>
                      <w:szCs w:val="22"/>
                      <w:lang w:val="fr-FR" w:eastAsia="en-CA"/>
                      <w14:ligatures w14:val="standardContextual"/>
                    </w:rPr>
                  </w:pPr>
                  <w:r w:rsidRPr="00597F24">
                    <w:rPr>
                      <w:rFonts w:ascii="Calibri" w:hAnsi="Calibri" w:cs="Calibri"/>
                      <w:b/>
                      <w:bCs/>
                      <w:color w:val="000000"/>
                      <w:sz w:val="21"/>
                      <w:szCs w:val="21"/>
                      <w:lang w:val="fr-FR"/>
                    </w:rPr>
                    <w:t xml:space="preserve">Nutrition </w:t>
                  </w:r>
                  <w:proofErr w:type="spellStart"/>
                  <w:r w:rsidRPr="00597F24">
                    <w:rPr>
                      <w:rFonts w:ascii="Calibri" w:hAnsi="Calibri" w:cs="Calibri"/>
                      <w:b/>
                      <w:bCs/>
                      <w:color w:val="000000"/>
                      <w:sz w:val="21"/>
                      <w:szCs w:val="21"/>
                      <w:lang w:val="fr-FR"/>
                    </w:rPr>
                    <w:t>Facts</w:t>
                  </w:r>
                  <w:proofErr w:type="spellEnd"/>
                  <w:r w:rsidRPr="00597F24">
                    <w:rPr>
                      <w:rFonts w:ascii="Calibri" w:hAnsi="Calibri" w:cs="Calibri"/>
                      <w:b/>
                      <w:bCs/>
                      <w:color w:val="000000"/>
                      <w:sz w:val="21"/>
                      <w:szCs w:val="21"/>
                      <w:lang w:val="fr-FR"/>
                    </w:rPr>
                    <w:t xml:space="preserve"> / Valeur nutritive</w:t>
                  </w:r>
                </w:p>
                <w:p w14:paraId="50CC0397" w14:textId="77777777" w:rsidR="00A92265" w:rsidRPr="00597F24" w:rsidRDefault="00A92265" w:rsidP="00A92265">
                  <w:pPr>
                    <w:spacing w:after="40"/>
                    <w:rPr>
                      <w:lang w:val="fr-FR"/>
                    </w:rPr>
                  </w:pPr>
                  <w:r w:rsidRPr="00597F24">
                    <w:rPr>
                      <w:rFonts w:ascii="Calibri" w:hAnsi="Calibri" w:cs="Calibri"/>
                      <w:color w:val="000000"/>
                      <w:sz w:val="17"/>
                      <w:szCs w:val="17"/>
                      <w:lang w:val="fr-FR"/>
                    </w:rPr>
                    <w:t>Per 2 slices (54 g) / Par 2 tranches (54 g)</w:t>
                  </w:r>
                </w:p>
              </w:tc>
            </w:tr>
            <w:tr w:rsidR="00A92265" w14:paraId="1ACF109E" w14:textId="77777777" w:rsidTr="00BF7498">
              <w:trPr>
                <w:tblCellSpacing w:w="15" w:type="dxa"/>
              </w:trPr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  <w:vAlign w:val="center"/>
                  <w:hideMark/>
                </w:tcPr>
                <w:p w14:paraId="08F06FCB" w14:textId="77777777" w:rsidR="00A92265" w:rsidRDefault="00A92265" w:rsidP="00A92265">
                  <w:pPr>
                    <w:spacing w:after="40"/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19"/>
                      <w:szCs w:val="19"/>
                    </w:rPr>
                    <w:t>Calories</w:t>
                  </w:r>
                </w:p>
              </w:tc>
              <w:tc>
                <w:tcPr>
                  <w:tcW w:w="12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  <w:vAlign w:val="center"/>
                  <w:hideMark/>
                </w:tcPr>
                <w:p w14:paraId="0AFD7659" w14:textId="77777777" w:rsidR="00A92265" w:rsidRDefault="00A92265" w:rsidP="00A92265">
                  <w:pPr>
                    <w:spacing w:after="40"/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19"/>
                      <w:szCs w:val="19"/>
                    </w:rPr>
                    <w:t>180</w:t>
                  </w:r>
                </w:p>
              </w:tc>
              <w:tc>
                <w:tcPr>
                  <w:tcW w:w="20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  <w:vAlign w:val="center"/>
                  <w:hideMark/>
                </w:tcPr>
                <w:p w14:paraId="38B1DF44" w14:textId="77777777" w:rsidR="00A92265" w:rsidRDefault="00A92265" w:rsidP="00A92265">
                  <w:pPr>
                    <w:spacing w:after="40"/>
                    <w:jc w:val="right"/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15"/>
                      <w:szCs w:val="15"/>
                    </w:rPr>
                    <w:t>% Daily Value / % VQ*</w:t>
                  </w:r>
                </w:p>
              </w:tc>
            </w:tr>
            <w:tr w:rsidR="00A92265" w14:paraId="6073C84E" w14:textId="77777777" w:rsidTr="00BF7498">
              <w:trPr>
                <w:tblCellSpacing w:w="15" w:type="dxa"/>
              </w:trPr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  <w:vAlign w:val="center"/>
                  <w:hideMark/>
                </w:tcPr>
                <w:p w14:paraId="14BD39DE" w14:textId="77777777" w:rsidR="00A92265" w:rsidRDefault="00A92265" w:rsidP="00A92265">
                  <w:pPr>
                    <w:spacing w:after="40"/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Fat / Lipides</w:t>
                  </w:r>
                </w:p>
              </w:tc>
              <w:tc>
                <w:tcPr>
                  <w:tcW w:w="12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  <w:vAlign w:val="center"/>
                  <w:hideMark/>
                </w:tcPr>
                <w:p w14:paraId="3A61C387" w14:textId="77777777" w:rsidR="00A92265" w:rsidRDefault="00A92265" w:rsidP="00A92265">
                  <w:pPr>
                    <w:spacing w:after="40"/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14 g</w:t>
                  </w:r>
                </w:p>
              </w:tc>
              <w:tc>
                <w:tcPr>
                  <w:tcW w:w="20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  <w:vAlign w:val="center"/>
                  <w:hideMark/>
                </w:tcPr>
                <w:p w14:paraId="5396EFA1" w14:textId="77777777" w:rsidR="00A92265" w:rsidRDefault="00A92265" w:rsidP="00A92265">
                  <w:pPr>
                    <w:spacing w:after="40"/>
                    <w:jc w:val="right"/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19%</w:t>
                  </w:r>
                </w:p>
              </w:tc>
            </w:tr>
            <w:tr w:rsidR="00A92265" w14:paraId="6EE35E8D" w14:textId="77777777" w:rsidTr="00BF7498">
              <w:trPr>
                <w:tblCellSpacing w:w="15" w:type="dxa"/>
              </w:trPr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  <w:vAlign w:val="center"/>
                  <w:hideMark/>
                </w:tcPr>
                <w:p w14:paraId="54D849DA" w14:textId="77777777" w:rsidR="00A92265" w:rsidRDefault="00A92265" w:rsidP="00A92265">
                  <w:pPr>
                    <w:spacing w:after="40"/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 xml:space="preserve">  Saturated / 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saturés</w:t>
                  </w:r>
                  <w:proofErr w:type="spellEnd"/>
                </w:p>
              </w:tc>
              <w:tc>
                <w:tcPr>
                  <w:tcW w:w="12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  <w:vAlign w:val="center"/>
                  <w:hideMark/>
                </w:tcPr>
                <w:p w14:paraId="08961128" w14:textId="77777777" w:rsidR="00A92265" w:rsidRDefault="00A92265" w:rsidP="00A92265">
                  <w:pPr>
                    <w:spacing w:after="40"/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5 g</w:t>
                  </w:r>
                </w:p>
              </w:tc>
              <w:tc>
                <w:tcPr>
                  <w:tcW w:w="20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  <w:vAlign w:val="center"/>
                  <w:hideMark/>
                </w:tcPr>
                <w:p w14:paraId="001CE0A9" w14:textId="77777777" w:rsidR="00A92265" w:rsidRDefault="00A92265" w:rsidP="00A92265">
                  <w:pPr>
                    <w:spacing w:after="40"/>
                    <w:jc w:val="right"/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25%</w:t>
                  </w:r>
                </w:p>
              </w:tc>
            </w:tr>
            <w:tr w:rsidR="00A92265" w14:paraId="1D1776B3" w14:textId="77777777" w:rsidTr="00BF7498">
              <w:trPr>
                <w:tblCellSpacing w:w="15" w:type="dxa"/>
              </w:trPr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  <w:vAlign w:val="center"/>
                  <w:hideMark/>
                </w:tcPr>
                <w:p w14:paraId="23AF390B" w14:textId="77777777" w:rsidR="00A92265" w:rsidRDefault="00A92265" w:rsidP="00A92265">
                  <w:pPr>
                    <w:spacing w:after="40"/>
                  </w:pPr>
                  <w:proofErr w:type="gramStart"/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Carbohydrate</w:t>
                  </w:r>
                  <w:proofErr w:type="gramEnd"/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 xml:space="preserve"> / Glucides</w:t>
                  </w:r>
                </w:p>
              </w:tc>
              <w:tc>
                <w:tcPr>
                  <w:tcW w:w="12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  <w:vAlign w:val="center"/>
                  <w:hideMark/>
                </w:tcPr>
                <w:p w14:paraId="142C1990" w14:textId="77777777" w:rsidR="00A92265" w:rsidRDefault="00A92265" w:rsidP="00A92265">
                  <w:pPr>
                    <w:spacing w:after="40"/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2 g</w:t>
                  </w:r>
                </w:p>
              </w:tc>
              <w:tc>
                <w:tcPr>
                  <w:tcW w:w="20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  <w:vAlign w:val="center"/>
                  <w:hideMark/>
                </w:tcPr>
                <w:p w14:paraId="7ADD767C" w14:textId="77777777" w:rsidR="00A92265" w:rsidRDefault="00A92265" w:rsidP="00A92265">
                  <w:pPr>
                    <w:spacing w:after="40"/>
                  </w:pPr>
                  <w:r>
                    <w:t> </w:t>
                  </w:r>
                </w:p>
              </w:tc>
            </w:tr>
            <w:tr w:rsidR="00A92265" w14:paraId="0C0B2921" w14:textId="77777777" w:rsidTr="00BF7498">
              <w:trPr>
                <w:tblCellSpacing w:w="15" w:type="dxa"/>
              </w:trPr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  <w:vAlign w:val="center"/>
                  <w:hideMark/>
                </w:tcPr>
                <w:p w14:paraId="28316A0D" w14:textId="77777777" w:rsidR="00A92265" w:rsidRDefault="00A92265" w:rsidP="00A92265">
                  <w:pPr>
                    <w:spacing w:after="40"/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 Sugars / Sucres</w:t>
                  </w:r>
                </w:p>
              </w:tc>
              <w:tc>
                <w:tcPr>
                  <w:tcW w:w="12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  <w:vAlign w:val="center"/>
                  <w:hideMark/>
                </w:tcPr>
                <w:p w14:paraId="0ABE30F8" w14:textId="77777777" w:rsidR="00A92265" w:rsidRDefault="00A92265" w:rsidP="00A92265">
                  <w:pPr>
                    <w:spacing w:after="40"/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2 g</w:t>
                  </w:r>
                </w:p>
              </w:tc>
              <w:tc>
                <w:tcPr>
                  <w:tcW w:w="20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  <w:vAlign w:val="center"/>
                  <w:hideMark/>
                </w:tcPr>
                <w:p w14:paraId="3D694F12" w14:textId="77777777" w:rsidR="00A92265" w:rsidRDefault="00A92265" w:rsidP="00A92265">
                  <w:pPr>
                    <w:spacing w:after="40"/>
                    <w:jc w:val="right"/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2%</w:t>
                  </w:r>
                </w:p>
              </w:tc>
            </w:tr>
            <w:tr w:rsidR="00A92265" w14:paraId="0009374D" w14:textId="77777777" w:rsidTr="00BF7498">
              <w:trPr>
                <w:tblCellSpacing w:w="15" w:type="dxa"/>
              </w:trPr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  <w:vAlign w:val="center"/>
                  <w:hideMark/>
                </w:tcPr>
                <w:p w14:paraId="23358452" w14:textId="77777777" w:rsidR="00A92265" w:rsidRDefault="00A92265" w:rsidP="00A92265">
                  <w:pPr>
                    <w:spacing w:after="40"/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 xml:space="preserve">Protein / </w:t>
                  </w:r>
                  <w:proofErr w:type="spellStart"/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Protéines</w:t>
                  </w:r>
                  <w:proofErr w:type="spellEnd"/>
                </w:p>
              </w:tc>
              <w:tc>
                <w:tcPr>
                  <w:tcW w:w="12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  <w:vAlign w:val="center"/>
                  <w:hideMark/>
                </w:tcPr>
                <w:p w14:paraId="57221382" w14:textId="77777777" w:rsidR="00A92265" w:rsidRDefault="00A92265" w:rsidP="00A92265">
                  <w:pPr>
                    <w:spacing w:after="40"/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11 g</w:t>
                  </w:r>
                </w:p>
              </w:tc>
              <w:tc>
                <w:tcPr>
                  <w:tcW w:w="20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  <w:vAlign w:val="center"/>
                  <w:hideMark/>
                </w:tcPr>
                <w:p w14:paraId="51533446" w14:textId="77777777" w:rsidR="00A92265" w:rsidRDefault="00A92265" w:rsidP="00A92265">
                  <w:pPr>
                    <w:spacing w:after="40"/>
                  </w:pPr>
                  <w:r>
                    <w:t> </w:t>
                  </w:r>
                </w:p>
              </w:tc>
            </w:tr>
            <w:tr w:rsidR="00A92265" w14:paraId="049AC6AE" w14:textId="77777777" w:rsidTr="00BF7498">
              <w:trPr>
                <w:tblCellSpacing w:w="15" w:type="dxa"/>
              </w:trPr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  <w:vAlign w:val="center"/>
                  <w:hideMark/>
                </w:tcPr>
                <w:p w14:paraId="7C9B3E97" w14:textId="77777777" w:rsidR="00A92265" w:rsidRDefault="00A92265" w:rsidP="00A92265">
                  <w:pPr>
                    <w:spacing w:after="40"/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Sodium</w:t>
                  </w:r>
                </w:p>
              </w:tc>
              <w:tc>
                <w:tcPr>
                  <w:tcW w:w="12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  <w:vAlign w:val="center"/>
                  <w:hideMark/>
                </w:tcPr>
                <w:p w14:paraId="6ABD1AD8" w14:textId="77777777" w:rsidR="00A92265" w:rsidRDefault="00A92265" w:rsidP="00A92265">
                  <w:pPr>
                    <w:spacing w:after="40"/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420 mg</w:t>
                  </w:r>
                </w:p>
              </w:tc>
              <w:tc>
                <w:tcPr>
                  <w:tcW w:w="20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  <w:vAlign w:val="center"/>
                  <w:hideMark/>
                </w:tcPr>
                <w:p w14:paraId="73BBBEFC" w14:textId="77777777" w:rsidR="00A92265" w:rsidRDefault="00A92265" w:rsidP="00A92265">
                  <w:pPr>
                    <w:spacing w:after="40"/>
                    <w:jc w:val="right"/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18%</w:t>
                  </w:r>
                </w:p>
              </w:tc>
            </w:tr>
          </w:tbl>
          <w:p w14:paraId="40C4C1E0" w14:textId="77777777" w:rsidR="00A92265" w:rsidRDefault="00A92265" w:rsidP="00A92265"/>
        </w:tc>
      </w:tr>
      <w:tr w:rsidR="00A92265" w14:paraId="0E167B7B" w14:textId="77777777" w:rsidTr="00BF7498">
        <w:trPr>
          <w:jc w:val="center"/>
        </w:trPr>
        <w:tc>
          <w:tcPr>
            <w:tcW w:w="7920" w:type="dxa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796527D1" w14:textId="77777777" w:rsidR="00A92265" w:rsidRPr="00597F24" w:rsidRDefault="00A92265" w:rsidP="00A92265">
            <w:pPr>
              <w:rPr>
                <w:lang w:val="fr-FR"/>
              </w:rPr>
            </w:pPr>
          </w:p>
          <w:p w14:paraId="38B566BA" w14:textId="77777777" w:rsidR="00A92265" w:rsidRPr="00597F24" w:rsidRDefault="00A92265" w:rsidP="00A92265">
            <w:pPr>
              <w:spacing w:before="80" w:after="40"/>
              <w:rPr>
                <w:lang w:val="fr-FR"/>
              </w:rPr>
            </w:pPr>
            <w:r w:rsidRPr="00597F24">
              <w:rPr>
                <w:rFonts w:ascii="Calibri" w:hAnsi="Calibri"/>
                <w:i/>
                <w:color w:val="000000"/>
                <w:sz w:val="15"/>
                <w:lang w:val="fr-FR"/>
              </w:rPr>
              <w:t xml:space="preserve">*5% or </w:t>
            </w:r>
            <w:proofErr w:type="spellStart"/>
            <w:r w:rsidRPr="00597F24">
              <w:rPr>
                <w:rFonts w:ascii="Calibri" w:hAnsi="Calibri"/>
                <w:i/>
                <w:color w:val="000000"/>
                <w:sz w:val="15"/>
                <w:lang w:val="fr-FR"/>
              </w:rPr>
              <w:t>less</w:t>
            </w:r>
            <w:proofErr w:type="spellEnd"/>
            <w:r w:rsidRPr="00597F24">
              <w:rPr>
                <w:rFonts w:ascii="Calibri" w:hAnsi="Calibri"/>
                <w:i/>
                <w:color w:val="000000"/>
                <w:sz w:val="15"/>
                <w:lang w:val="fr-FR"/>
              </w:rPr>
              <w:t xml:space="preserve"> </w:t>
            </w:r>
            <w:proofErr w:type="spellStart"/>
            <w:r w:rsidRPr="00597F24">
              <w:rPr>
                <w:rFonts w:ascii="Calibri" w:hAnsi="Calibri"/>
                <w:i/>
                <w:color w:val="000000"/>
                <w:sz w:val="15"/>
                <w:lang w:val="fr-FR"/>
              </w:rPr>
              <w:t>is</w:t>
            </w:r>
            <w:proofErr w:type="spellEnd"/>
            <w:r w:rsidRPr="00597F24">
              <w:rPr>
                <w:rFonts w:ascii="Calibri" w:hAnsi="Calibri"/>
                <w:i/>
                <w:color w:val="000000"/>
                <w:sz w:val="15"/>
                <w:lang w:val="fr-FR"/>
              </w:rPr>
              <w:t xml:space="preserve"> a </w:t>
            </w:r>
            <w:proofErr w:type="spellStart"/>
            <w:r w:rsidRPr="00597F24">
              <w:rPr>
                <w:rFonts w:ascii="Calibri" w:hAnsi="Calibri"/>
                <w:i/>
                <w:color w:val="000000"/>
                <w:sz w:val="15"/>
                <w:lang w:val="fr-FR"/>
              </w:rPr>
              <w:t>little</w:t>
            </w:r>
            <w:proofErr w:type="spellEnd"/>
            <w:r w:rsidRPr="00597F24">
              <w:rPr>
                <w:rFonts w:ascii="Calibri" w:hAnsi="Calibri"/>
                <w:i/>
                <w:color w:val="000000"/>
                <w:sz w:val="15"/>
                <w:lang w:val="fr-FR"/>
              </w:rPr>
              <w:t xml:space="preserve">, 15% or more </w:t>
            </w:r>
            <w:proofErr w:type="spellStart"/>
            <w:r w:rsidRPr="00597F24">
              <w:rPr>
                <w:rFonts w:ascii="Calibri" w:hAnsi="Calibri"/>
                <w:i/>
                <w:color w:val="000000"/>
                <w:sz w:val="15"/>
                <w:lang w:val="fr-FR"/>
              </w:rPr>
              <w:t>is</w:t>
            </w:r>
            <w:proofErr w:type="spellEnd"/>
            <w:r w:rsidRPr="00597F24">
              <w:rPr>
                <w:rFonts w:ascii="Calibri" w:hAnsi="Calibri"/>
                <w:i/>
                <w:color w:val="000000"/>
                <w:sz w:val="15"/>
                <w:lang w:val="fr-FR"/>
              </w:rPr>
              <w:t xml:space="preserve"> a lot / 5% ou moins c'est peu, 15% ou plus c'est beaucoup</w:t>
            </w:r>
          </w:p>
          <w:p w14:paraId="2232B355" w14:textId="77777777" w:rsidR="00A92265" w:rsidRDefault="00A92265" w:rsidP="00A92265">
            <w:pPr>
              <w:spacing w:before="80" w:after="40"/>
              <w:jc w:val="center"/>
            </w:pPr>
            <w:r>
              <w:rPr>
                <w:rFonts w:ascii="Calibri" w:hAnsi="Calibri"/>
                <w:color w:val="7F8C8D"/>
                <w:sz w:val="16"/>
              </w:rPr>
              <w:t>Prepared at: XYZ Meat Processing Ltd., 1234 10 Street, Airdrie, AB</w:t>
            </w:r>
          </w:p>
        </w:tc>
      </w:tr>
    </w:tbl>
    <w:p w14:paraId="626A31D0" w14:textId="77777777" w:rsidR="00226851" w:rsidRDefault="00226851" w:rsidP="00A92265">
      <w:pPr>
        <w:spacing w:after="480"/>
      </w:pPr>
    </w:p>
    <w:p w14:paraId="57FD3471" w14:textId="77777777" w:rsidR="00E3041B" w:rsidRDefault="00E3041B" w:rsidP="00A92265">
      <w:pPr>
        <w:spacing w:after="480"/>
      </w:pPr>
    </w:p>
    <w:p w14:paraId="6A7497AF" w14:textId="77777777" w:rsidR="00E3041B" w:rsidRDefault="00E3041B" w:rsidP="00A92265">
      <w:pPr>
        <w:spacing w:after="48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20"/>
      </w:tblGrid>
      <w:tr w:rsidR="00A92265" w14:paraId="381FA24A" w14:textId="77777777" w:rsidTr="00BF7498">
        <w:trPr>
          <w:jc w:val="center"/>
        </w:trPr>
        <w:tc>
          <w:tcPr>
            <w:tcW w:w="7920" w:type="dxa"/>
            <w:shd w:val="clear" w:color="auto" w:fill="111111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009C3250" w14:textId="77777777" w:rsidR="00A92265" w:rsidRDefault="00A92265" w:rsidP="00A92265"/>
          <w:p w14:paraId="28078A9E" w14:textId="77777777" w:rsidR="00A92265" w:rsidRDefault="00A92265" w:rsidP="00A92265">
            <w:pPr>
              <w:spacing w:after="40"/>
              <w:jc w:val="center"/>
              <w:rPr>
                <w:rFonts w:ascii="Calibri" w:hAnsi="Calibri"/>
                <w:b/>
                <w:color w:val="FFFFFF"/>
                <w:sz w:val="26"/>
              </w:rPr>
            </w:pPr>
            <w:r>
              <w:rPr>
                <w:rFonts w:ascii="Calibri" w:hAnsi="Calibri"/>
                <w:b/>
                <w:color w:val="FFFFFF"/>
                <w:sz w:val="26"/>
              </w:rPr>
              <w:t>XYZ MEAT PROCESSING</w:t>
            </w:r>
          </w:p>
          <w:p w14:paraId="0342E389" w14:textId="11C1748A" w:rsidR="00E3041B" w:rsidRDefault="00E3041B" w:rsidP="00A92265">
            <w:pPr>
              <w:spacing w:after="40"/>
              <w:jc w:val="center"/>
            </w:pPr>
            <w:r w:rsidRPr="00A20073">
              <w:rPr>
                <w:rFonts w:ascii="Calibri" w:hAnsi="Calibri"/>
                <w:bCs/>
                <w:color w:val="FFFFFF"/>
                <w:sz w:val="22"/>
                <w:szCs w:val="20"/>
              </w:rPr>
              <w:t>AB Facility #99</w:t>
            </w:r>
          </w:p>
        </w:tc>
      </w:tr>
      <w:tr w:rsidR="00A92265" w14:paraId="316D4B2C" w14:textId="77777777" w:rsidTr="00BF7498">
        <w:trPr>
          <w:jc w:val="center"/>
        </w:trPr>
        <w:tc>
          <w:tcPr>
            <w:tcW w:w="7920" w:type="dxa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30A1B39B" w14:textId="77777777" w:rsidR="00A92265" w:rsidRDefault="00A92265" w:rsidP="00A92265"/>
          <w:p w14:paraId="46740DCF" w14:textId="77777777" w:rsidR="00A92265" w:rsidRDefault="00A92265" w:rsidP="00A92265">
            <w:pPr>
              <w:spacing w:before="80" w:after="40"/>
              <w:jc w:val="center"/>
            </w:pPr>
            <w:r>
              <w:rPr>
                <w:rFonts w:ascii="Calibri" w:hAnsi="Calibri"/>
                <w:b/>
                <w:color w:val="000000"/>
              </w:rPr>
              <w:t>OLD FASHIONED BEEF JERKY</w:t>
            </w:r>
          </w:p>
          <w:p w14:paraId="6D42A97E" w14:textId="77777777" w:rsidR="00A92265" w:rsidRDefault="00A92265" w:rsidP="00A92265">
            <w:pPr>
              <w:spacing w:after="40"/>
              <w:jc w:val="center"/>
            </w:pPr>
            <w:r>
              <w:rPr>
                <w:rFonts w:ascii="Calibri" w:hAnsi="Calibri"/>
                <w:i/>
                <w:color w:val="000000"/>
                <w:sz w:val="20"/>
              </w:rPr>
              <w:t>BŒUF SÉCHÉ À L'ANCIENNE</w:t>
            </w:r>
          </w:p>
        </w:tc>
      </w:tr>
      <w:tr w:rsidR="00A92265" w14:paraId="0BC8E3BB" w14:textId="77777777" w:rsidTr="00BF7498">
        <w:trPr>
          <w:jc w:val="center"/>
        </w:trPr>
        <w:tc>
          <w:tcPr>
            <w:tcW w:w="7920" w:type="dxa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48E9AF53" w14:textId="77777777" w:rsidR="00A92265" w:rsidRDefault="00A92265" w:rsidP="00A92265"/>
          <w:p w14:paraId="47F7E2E9" w14:textId="77777777" w:rsidR="00A92265" w:rsidRDefault="00A92265" w:rsidP="00A92265">
            <w:pPr>
              <w:spacing w:after="40"/>
              <w:jc w:val="center"/>
            </w:pPr>
            <w:r>
              <w:rPr>
                <w:rFonts w:ascii="Calibri" w:hAnsi="Calibri"/>
                <w:b/>
                <w:color w:val="27AE60"/>
                <w:sz w:val="19"/>
              </w:rPr>
              <w:t>READY-TO-EAT PRODUCT / PRODUIT PRÊT À MANGER</w:t>
            </w:r>
          </w:p>
        </w:tc>
      </w:tr>
      <w:tr w:rsidR="00A92265" w14:paraId="0E50B9EA" w14:textId="77777777" w:rsidTr="00BF7498">
        <w:trPr>
          <w:jc w:val="center"/>
        </w:trPr>
        <w:tc>
          <w:tcPr>
            <w:tcW w:w="7920" w:type="dxa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34D543AB" w14:textId="77777777" w:rsidR="00A92265" w:rsidRPr="00597F24" w:rsidRDefault="00A92265" w:rsidP="00A92265">
            <w:pPr>
              <w:spacing w:after="40"/>
              <w:rPr>
                <w:lang w:val="fr-FR"/>
              </w:rPr>
            </w:pPr>
            <w:r w:rsidRPr="00597F24">
              <w:rPr>
                <w:rFonts w:ascii="Calibri" w:hAnsi="Calibri"/>
                <w:b/>
                <w:color w:val="000000"/>
                <w:sz w:val="18"/>
                <w:lang w:val="fr-FR"/>
              </w:rPr>
              <w:t xml:space="preserve">STORAGE / </w:t>
            </w:r>
            <w:proofErr w:type="gramStart"/>
            <w:r w:rsidRPr="00597F24">
              <w:rPr>
                <w:rFonts w:ascii="Calibri" w:hAnsi="Calibri"/>
                <w:b/>
                <w:color w:val="000000"/>
                <w:sz w:val="18"/>
                <w:lang w:val="fr-FR"/>
              </w:rPr>
              <w:t>ENTREPOSAGE:</w:t>
            </w:r>
            <w:proofErr w:type="gramEnd"/>
            <w:r w:rsidRPr="00597F24">
              <w:rPr>
                <w:rFonts w:ascii="Calibri" w:hAnsi="Calibri"/>
                <w:b/>
                <w:color w:val="000000"/>
                <w:sz w:val="18"/>
                <w:lang w:val="fr-FR"/>
              </w:rPr>
              <w:t xml:space="preserve"> STORE IN A COOL, DRY PLACE / CONSERVER DANS UN ENDROIT FRAIS ET SEC</w:t>
            </w:r>
          </w:p>
          <w:p w14:paraId="7491BC94" w14:textId="77777777" w:rsidR="00A92265" w:rsidRDefault="00A92265" w:rsidP="00A92265">
            <w:pPr>
              <w:spacing w:after="40"/>
            </w:pPr>
            <w:r>
              <w:rPr>
                <w:rFonts w:ascii="Calibri" w:hAnsi="Calibri"/>
                <w:b/>
                <w:color w:val="000000"/>
                <w:sz w:val="18"/>
              </w:rPr>
              <w:t>NET WEIGHT / POIDS NET: 0.100 kg</w:t>
            </w:r>
          </w:p>
          <w:p w14:paraId="15FC6238" w14:textId="77777777" w:rsidR="00A92265" w:rsidRDefault="00A92265" w:rsidP="00A92265">
            <w:pPr>
              <w:spacing w:after="40"/>
            </w:pPr>
            <w:r>
              <w:rPr>
                <w:rFonts w:ascii="Calibri" w:hAnsi="Calibri"/>
                <w:color w:val="000000"/>
                <w:sz w:val="18"/>
              </w:rPr>
              <w:t>LOT CODE / CODE DE LOT: JY-260612-02   |   BEST BEFORE / MA: 2026-12-12</w:t>
            </w:r>
          </w:p>
        </w:tc>
      </w:tr>
      <w:tr w:rsidR="00A92265" w14:paraId="74F49A99" w14:textId="77777777" w:rsidTr="00BF7498">
        <w:trPr>
          <w:jc w:val="center"/>
        </w:trPr>
        <w:tc>
          <w:tcPr>
            <w:tcW w:w="7920" w:type="dxa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49F908FE" w14:textId="77777777" w:rsidR="00A92265" w:rsidRDefault="00A92265" w:rsidP="00A92265"/>
          <w:p w14:paraId="71DAE0F2" w14:textId="77777777" w:rsidR="00A92265" w:rsidRDefault="00A92265" w:rsidP="00A92265">
            <w:pPr>
              <w:spacing w:before="80" w:after="80"/>
            </w:pPr>
            <w:r>
              <w:rPr>
                <w:rFonts w:ascii="Calibri" w:hAnsi="Calibri"/>
                <w:color w:val="000000"/>
                <w:sz w:val="17"/>
              </w:rPr>
              <w:t>Ingredients: Beef, Soy sauce (water, wheat, soybeans, salt), Brown sugar, Garlic powder, Onion powder, Spices, Sodium nitrite.</w:t>
            </w:r>
            <w:r>
              <w:rPr>
                <w:rFonts w:ascii="Calibri" w:hAnsi="Calibri"/>
                <w:color w:val="000000"/>
                <w:sz w:val="17"/>
              </w:rPr>
              <w:br/>
            </w:r>
            <w:r w:rsidRPr="00044AC1">
              <w:rPr>
                <w:rFonts w:ascii="Calibri" w:hAnsi="Calibri"/>
                <w:color w:val="000000"/>
                <w:sz w:val="17"/>
                <w:lang w:val="fr-FR"/>
              </w:rPr>
              <w:t>Ingrédients: Bœuf, Sauce soya (eau, blé, soja, sel), Cassonade, Poudre d'ail, Poudre d'oignon, Épices, Nitrite de sodium.</w:t>
            </w:r>
            <w:r w:rsidRPr="00044AC1">
              <w:rPr>
                <w:rFonts w:ascii="Calibri" w:hAnsi="Calibri"/>
                <w:color w:val="000000"/>
                <w:sz w:val="17"/>
                <w:lang w:val="fr-FR"/>
              </w:rPr>
              <w:br/>
            </w:r>
            <w:r>
              <w:rPr>
                <w:rFonts w:ascii="Calibri" w:hAnsi="Calibri"/>
                <w:color w:val="000000"/>
                <w:sz w:val="17"/>
              </w:rPr>
              <w:t xml:space="preserve">Contains / </w:t>
            </w:r>
            <w:proofErr w:type="spellStart"/>
            <w:r>
              <w:rPr>
                <w:rFonts w:ascii="Calibri" w:hAnsi="Calibri"/>
                <w:color w:val="000000"/>
                <w:sz w:val="17"/>
              </w:rPr>
              <w:t>Contient</w:t>
            </w:r>
            <w:proofErr w:type="spellEnd"/>
            <w:r>
              <w:rPr>
                <w:rFonts w:ascii="Calibri" w:hAnsi="Calibri"/>
                <w:color w:val="000000"/>
                <w:sz w:val="17"/>
              </w:rPr>
              <w:t xml:space="preserve">: </w:t>
            </w:r>
            <w:r w:rsidRPr="00044AC1">
              <w:rPr>
                <w:rFonts w:ascii="Calibri" w:hAnsi="Calibri"/>
                <w:b/>
                <w:bCs/>
                <w:color w:val="000000"/>
                <w:sz w:val="17"/>
              </w:rPr>
              <w:t xml:space="preserve">Soy, Wheat / Soja, </w:t>
            </w:r>
            <w:proofErr w:type="spellStart"/>
            <w:r w:rsidRPr="00044AC1">
              <w:rPr>
                <w:rFonts w:ascii="Calibri" w:hAnsi="Calibri"/>
                <w:b/>
                <w:bCs/>
                <w:color w:val="000000"/>
                <w:sz w:val="17"/>
              </w:rPr>
              <w:t>Blé</w:t>
            </w:r>
            <w:proofErr w:type="spellEnd"/>
            <w:r w:rsidRPr="00044AC1">
              <w:rPr>
                <w:rFonts w:ascii="Calibri" w:hAnsi="Calibri"/>
                <w:b/>
                <w:bCs/>
                <w:color w:val="000000"/>
                <w:sz w:val="17"/>
              </w:rPr>
              <w:t>.</w:t>
            </w:r>
          </w:p>
        </w:tc>
      </w:tr>
      <w:tr w:rsidR="00A92265" w14:paraId="7CB2811F" w14:textId="77777777" w:rsidTr="00BF7498">
        <w:trPr>
          <w:jc w:val="center"/>
        </w:trPr>
        <w:tc>
          <w:tcPr>
            <w:tcW w:w="7920" w:type="dxa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66DBD4FE" w14:textId="77777777" w:rsidR="00A92265" w:rsidRDefault="00A92265" w:rsidP="00A92265"/>
          <w:tbl>
            <w:tblPr>
              <w:tblW w:w="7200" w:type="dxa"/>
              <w:tblCellSpacing w:w="1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79"/>
              <w:gridCol w:w="1310"/>
              <w:gridCol w:w="2111"/>
            </w:tblGrid>
            <w:tr w:rsidR="00A92265" w14:paraId="1151EF39" w14:textId="77777777" w:rsidTr="00BF7498">
              <w:trPr>
                <w:tblCellSpacing w:w="15" w:type="dxa"/>
              </w:trPr>
              <w:tc>
                <w:tcPr>
                  <w:tcW w:w="7140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2F4F4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  <w:hideMark/>
                </w:tcPr>
                <w:p w14:paraId="1A870664" w14:textId="77777777" w:rsidR="00A92265" w:rsidRDefault="00A92265" w:rsidP="00A92265">
                  <w:pPr>
                    <w:spacing w:after="40"/>
                    <w:rPr>
                      <w:kern w:val="2"/>
                      <w:sz w:val="22"/>
                      <w:szCs w:val="22"/>
                      <w:lang w:val="en-CA" w:eastAsia="en-CA"/>
                      <w14:ligatures w14:val="standardContextual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1"/>
                      <w:szCs w:val="21"/>
                    </w:rPr>
                    <w:t>Nutrition Facts / Valeur nutritive</w:t>
                  </w:r>
                </w:p>
                <w:p w14:paraId="490CF64E" w14:textId="77777777" w:rsidR="00A92265" w:rsidRDefault="00A92265" w:rsidP="00A92265">
                  <w:pPr>
                    <w:spacing w:after="40"/>
                  </w:pPr>
                  <w:r>
                    <w:rPr>
                      <w:rFonts w:ascii="Calibri" w:hAnsi="Calibri" w:cs="Calibri"/>
                      <w:color w:val="000000"/>
                      <w:sz w:val="17"/>
                      <w:szCs w:val="17"/>
                    </w:rPr>
                    <w:t>Per 1 piece (30 g) / Par 1 morceau (30 g)</w:t>
                  </w:r>
                </w:p>
              </w:tc>
            </w:tr>
            <w:tr w:rsidR="00A92265" w14:paraId="7BCC0B45" w14:textId="77777777" w:rsidTr="00BF7498">
              <w:trPr>
                <w:tblCellSpacing w:w="15" w:type="dxa"/>
              </w:trPr>
              <w:tc>
                <w:tcPr>
                  <w:tcW w:w="38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  <w:vAlign w:val="center"/>
                  <w:hideMark/>
                </w:tcPr>
                <w:p w14:paraId="0F530BDE" w14:textId="77777777" w:rsidR="00A92265" w:rsidRDefault="00A92265" w:rsidP="00A92265">
                  <w:pPr>
                    <w:spacing w:after="40"/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19"/>
                      <w:szCs w:val="19"/>
                    </w:rPr>
                    <w:t>Calories</w:t>
                  </w:r>
                </w:p>
              </w:tc>
              <w:tc>
                <w:tcPr>
                  <w:tcW w:w="13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  <w:vAlign w:val="center"/>
                  <w:hideMark/>
                </w:tcPr>
                <w:p w14:paraId="7FFAF2ED" w14:textId="77777777" w:rsidR="00A92265" w:rsidRDefault="00A92265" w:rsidP="00A92265">
                  <w:pPr>
                    <w:spacing w:after="40"/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19"/>
                      <w:szCs w:val="19"/>
                    </w:rPr>
                    <w:t>80</w:t>
                  </w:r>
                </w:p>
              </w:tc>
              <w:tc>
                <w:tcPr>
                  <w:tcW w:w="21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  <w:vAlign w:val="center"/>
                  <w:hideMark/>
                </w:tcPr>
                <w:p w14:paraId="59465F8A" w14:textId="77777777" w:rsidR="00A92265" w:rsidRDefault="00A92265" w:rsidP="00A92265">
                  <w:pPr>
                    <w:spacing w:after="40"/>
                    <w:jc w:val="right"/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15"/>
                      <w:szCs w:val="15"/>
                    </w:rPr>
                    <w:t>% Daily Value / % VQ*</w:t>
                  </w:r>
                </w:p>
              </w:tc>
            </w:tr>
            <w:tr w:rsidR="00A92265" w14:paraId="7503A463" w14:textId="77777777" w:rsidTr="00BF7498">
              <w:trPr>
                <w:tblCellSpacing w:w="15" w:type="dxa"/>
              </w:trPr>
              <w:tc>
                <w:tcPr>
                  <w:tcW w:w="37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  <w:vAlign w:val="center"/>
                  <w:hideMark/>
                </w:tcPr>
                <w:p w14:paraId="5DD9439C" w14:textId="77777777" w:rsidR="00A92265" w:rsidRDefault="00A92265" w:rsidP="00A92265">
                  <w:pPr>
                    <w:spacing w:after="40"/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Fat / Lipides</w:t>
                  </w:r>
                </w:p>
              </w:tc>
              <w:tc>
                <w:tcPr>
                  <w:tcW w:w="12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  <w:vAlign w:val="center"/>
                  <w:hideMark/>
                </w:tcPr>
                <w:p w14:paraId="7303A716" w14:textId="77777777" w:rsidR="00A92265" w:rsidRDefault="00A92265" w:rsidP="00A92265">
                  <w:pPr>
                    <w:spacing w:after="40"/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1.5 g</w:t>
                  </w:r>
                </w:p>
              </w:tc>
              <w:tc>
                <w:tcPr>
                  <w:tcW w:w="20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  <w:vAlign w:val="center"/>
                  <w:hideMark/>
                </w:tcPr>
                <w:p w14:paraId="6E2DFB03" w14:textId="77777777" w:rsidR="00A92265" w:rsidRDefault="00A92265" w:rsidP="00A92265">
                  <w:pPr>
                    <w:spacing w:after="40"/>
                    <w:jc w:val="right"/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2%</w:t>
                  </w:r>
                </w:p>
              </w:tc>
            </w:tr>
            <w:tr w:rsidR="00A92265" w14:paraId="40A2435B" w14:textId="77777777" w:rsidTr="00BF7498">
              <w:trPr>
                <w:tblCellSpacing w:w="15" w:type="dxa"/>
              </w:trPr>
              <w:tc>
                <w:tcPr>
                  <w:tcW w:w="37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  <w:vAlign w:val="center"/>
                  <w:hideMark/>
                </w:tcPr>
                <w:p w14:paraId="27C66560" w14:textId="77777777" w:rsidR="00A92265" w:rsidRDefault="00A92265" w:rsidP="00A92265">
                  <w:pPr>
                    <w:spacing w:after="40"/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 xml:space="preserve">  Saturated / 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saturés</w:t>
                  </w:r>
                  <w:proofErr w:type="spellEnd"/>
                </w:p>
              </w:tc>
              <w:tc>
                <w:tcPr>
                  <w:tcW w:w="12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  <w:vAlign w:val="center"/>
                  <w:hideMark/>
                </w:tcPr>
                <w:p w14:paraId="012BCDA6" w14:textId="77777777" w:rsidR="00A92265" w:rsidRDefault="00A92265" w:rsidP="00A92265">
                  <w:pPr>
                    <w:spacing w:after="40"/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0.5 g</w:t>
                  </w:r>
                </w:p>
              </w:tc>
              <w:tc>
                <w:tcPr>
                  <w:tcW w:w="20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  <w:vAlign w:val="center"/>
                  <w:hideMark/>
                </w:tcPr>
                <w:p w14:paraId="087D0E82" w14:textId="77777777" w:rsidR="00A92265" w:rsidRDefault="00A92265" w:rsidP="00A92265">
                  <w:pPr>
                    <w:spacing w:after="40"/>
                    <w:jc w:val="right"/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3%</w:t>
                  </w:r>
                </w:p>
              </w:tc>
            </w:tr>
            <w:tr w:rsidR="00A92265" w14:paraId="0AC28F31" w14:textId="77777777" w:rsidTr="00BF7498">
              <w:trPr>
                <w:tblCellSpacing w:w="15" w:type="dxa"/>
              </w:trPr>
              <w:tc>
                <w:tcPr>
                  <w:tcW w:w="37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  <w:vAlign w:val="center"/>
                  <w:hideMark/>
                </w:tcPr>
                <w:p w14:paraId="2BFECCE5" w14:textId="77777777" w:rsidR="00A92265" w:rsidRDefault="00A92265" w:rsidP="00A92265">
                  <w:pPr>
                    <w:spacing w:after="40"/>
                  </w:pPr>
                  <w:proofErr w:type="gramStart"/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Carbohydrate</w:t>
                  </w:r>
                  <w:proofErr w:type="gramEnd"/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 xml:space="preserve"> / Glucides</w:t>
                  </w:r>
                </w:p>
              </w:tc>
              <w:tc>
                <w:tcPr>
                  <w:tcW w:w="12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  <w:vAlign w:val="center"/>
                  <w:hideMark/>
                </w:tcPr>
                <w:p w14:paraId="69072C47" w14:textId="77777777" w:rsidR="00A92265" w:rsidRDefault="00A92265" w:rsidP="00A92265">
                  <w:pPr>
                    <w:spacing w:after="40"/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4 g</w:t>
                  </w:r>
                </w:p>
              </w:tc>
              <w:tc>
                <w:tcPr>
                  <w:tcW w:w="20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  <w:vAlign w:val="center"/>
                  <w:hideMark/>
                </w:tcPr>
                <w:p w14:paraId="533A9DBF" w14:textId="77777777" w:rsidR="00A92265" w:rsidRDefault="00A92265" w:rsidP="00A92265">
                  <w:pPr>
                    <w:spacing w:after="40"/>
                  </w:pPr>
                  <w:r>
                    <w:t> </w:t>
                  </w:r>
                </w:p>
              </w:tc>
            </w:tr>
            <w:tr w:rsidR="00A92265" w14:paraId="7A7780E2" w14:textId="77777777" w:rsidTr="00BF7498">
              <w:trPr>
                <w:tblCellSpacing w:w="15" w:type="dxa"/>
              </w:trPr>
              <w:tc>
                <w:tcPr>
                  <w:tcW w:w="37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  <w:vAlign w:val="center"/>
                  <w:hideMark/>
                </w:tcPr>
                <w:p w14:paraId="64FC065E" w14:textId="77777777" w:rsidR="00A92265" w:rsidRDefault="00A92265" w:rsidP="00A92265">
                  <w:pPr>
                    <w:spacing w:after="40"/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 Sugars / Sucres</w:t>
                  </w:r>
                </w:p>
              </w:tc>
              <w:tc>
                <w:tcPr>
                  <w:tcW w:w="12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  <w:vAlign w:val="center"/>
                  <w:hideMark/>
                </w:tcPr>
                <w:p w14:paraId="338D2D80" w14:textId="77777777" w:rsidR="00A92265" w:rsidRDefault="00A92265" w:rsidP="00A92265">
                  <w:pPr>
                    <w:spacing w:after="40"/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3 g</w:t>
                  </w:r>
                </w:p>
              </w:tc>
              <w:tc>
                <w:tcPr>
                  <w:tcW w:w="20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  <w:vAlign w:val="center"/>
                  <w:hideMark/>
                </w:tcPr>
                <w:p w14:paraId="4A1749D0" w14:textId="77777777" w:rsidR="00A92265" w:rsidRDefault="00A92265" w:rsidP="00A92265">
                  <w:pPr>
                    <w:spacing w:after="40"/>
                    <w:jc w:val="right"/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3%</w:t>
                  </w:r>
                </w:p>
              </w:tc>
            </w:tr>
            <w:tr w:rsidR="00A92265" w14:paraId="01774FD2" w14:textId="77777777" w:rsidTr="00BF7498">
              <w:trPr>
                <w:tblCellSpacing w:w="15" w:type="dxa"/>
              </w:trPr>
              <w:tc>
                <w:tcPr>
                  <w:tcW w:w="37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  <w:vAlign w:val="center"/>
                  <w:hideMark/>
                </w:tcPr>
                <w:p w14:paraId="55985383" w14:textId="77777777" w:rsidR="00A92265" w:rsidRDefault="00A92265" w:rsidP="00A92265">
                  <w:pPr>
                    <w:spacing w:after="40"/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 xml:space="preserve">Protein / </w:t>
                  </w:r>
                  <w:proofErr w:type="spellStart"/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Protéines</w:t>
                  </w:r>
                  <w:proofErr w:type="spellEnd"/>
                </w:p>
              </w:tc>
              <w:tc>
                <w:tcPr>
                  <w:tcW w:w="12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  <w:vAlign w:val="center"/>
                  <w:hideMark/>
                </w:tcPr>
                <w:p w14:paraId="4FC8BAB4" w14:textId="77777777" w:rsidR="00A92265" w:rsidRDefault="00A92265" w:rsidP="00A92265">
                  <w:pPr>
                    <w:spacing w:after="40"/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12 g</w:t>
                  </w:r>
                </w:p>
              </w:tc>
              <w:tc>
                <w:tcPr>
                  <w:tcW w:w="20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  <w:vAlign w:val="center"/>
                  <w:hideMark/>
                </w:tcPr>
                <w:p w14:paraId="62AF7DBB" w14:textId="77777777" w:rsidR="00A92265" w:rsidRDefault="00A92265" w:rsidP="00A92265">
                  <w:pPr>
                    <w:spacing w:after="40"/>
                  </w:pPr>
                  <w:r>
                    <w:t> </w:t>
                  </w:r>
                </w:p>
              </w:tc>
            </w:tr>
            <w:tr w:rsidR="00A92265" w14:paraId="4D85433F" w14:textId="77777777" w:rsidTr="00BF7498">
              <w:trPr>
                <w:tblCellSpacing w:w="15" w:type="dxa"/>
              </w:trPr>
              <w:tc>
                <w:tcPr>
                  <w:tcW w:w="37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  <w:vAlign w:val="center"/>
                  <w:hideMark/>
                </w:tcPr>
                <w:p w14:paraId="593DD972" w14:textId="77777777" w:rsidR="00A92265" w:rsidRDefault="00A92265" w:rsidP="00A92265">
                  <w:pPr>
                    <w:spacing w:after="40"/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Sodium</w:t>
                  </w:r>
                </w:p>
              </w:tc>
              <w:tc>
                <w:tcPr>
                  <w:tcW w:w="12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  <w:vAlign w:val="center"/>
                  <w:hideMark/>
                </w:tcPr>
                <w:p w14:paraId="34CBC00F" w14:textId="77777777" w:rsidR="00A92265" w:rsidRDefault="00A92265" w:rsidP="00A92265">
                  <w:pPr>
                    <w:spacing w:after="40"/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480 mg</w:t>
                  </w:r>
                </w:p>
              </w:tc>
              <w:tc>
                <w:tcPr>
                  <w:tcW w:w="20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  <w:vAlign w:val="center"/>
                  <w:hideMark/>
                </w:tcPr>
                <w:p w14:paraId="0793D5FF" w14:textId="77777777" w:rsidR="00A92265" w:rsidRDefault="00A92265" w:rsidP="00A92265">
                  <w:pPr>
                    <w:spacing w:after="40"/>
                    <w:jc w:val="right"/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21%</w:t>
                  </w:r>
                </w:p>
              </w:tc>
            </w:tr>
          </w:tbl>
          <w:p w14:paraId="0C7196CA" w14:textId="77777777" w:rsidR="00A92265" w:rsidRDefault="00A92265" w:rsidP="00A92265"/>
        </w:tc>
      </w:tr>
      <w:tr w:rsidR="00A92265" w14:paraId="1FB387E7" w14:textId="77777777" w:rsidTr="00BF7498">
        <w:trPr>
          <w:jc w:val="center"/>
        </w:trPr>
        <w:tc>
          <w:tcPr>
            <w:tcW w:w="7920" w:type="dxa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671075E0" w14:textId="77777777" w:rsidR="00A92265" w:rsidRPr="00597F24" w:rsidRDefault="00A92265" w:rsidP="00A92265">
            <w:pPr>
              <w:rPr>
                <w:lang w:val="fr-FR"/>
              </w:rPr>
            </w:pPr>
          </w:p>
          <w:p w14:paraId="7D86F6B3" w14:textId="77777777" w:rsidR="00A92265" w:rsidRPr="00597F24" w:rsidRDefault="00A92265" w:rsidP="00A92265">
            <w:pPr>
              <w:spacing w:before="80" w:after="40"/>
              <w:rPr>
                <w:lang w:val="fr-FR"/>
              </w:rPr>
            </w:pPr>
            <w:r w:rsidRPr="00597F24">
              <w:rPr>
                <w:rFonts w:ascii="Calibri" w:hAnsi="Calibri"/>
                <w:i/>
                <w:color w:val="000000"/>
                <w:sz w:val="15"/>
                <w:lang w:val="fr-FR"/>
              </w:rPr>
              <w:t xml:space="preserve">*5% or </w:t>
            </w:r>
            <w:proofErr w:type="spellStart"/>
            <w:r w:rsidRPr="00597F24">
              <w:rPr>
                <w:rFonts w:ascii="Calibri" w:hAnsi="Calibri"/>
                <w:i/>
                <w:color w:val="000000"/>
                <w:sz w:val="15"/>
                <w:lang w:val="fr-FR"/>
              </w:rPr>
              <w:t>less</w:t>
            </w:r>
            <w:proofErr w:type="spellEnd"/>
            <w:r w:rsidRPr="00597F24">
              <w:rPr>
                <w:rFonts w:ascii="Calibri" w:hAnsi="Calibri"/>
                <w:i/>
                <w:color w:val="000000"/>
                <w:sz w:val="15"/>
                <w:lang w:val="fr-FR"/>
              </w:rPr>
              <w:t xml:space="preserve"> </w:t>
            </w:r>
            <w:proofErr w:type="spellStart"/>
            <w:r w:rsidRPr="00597F24">
              <w:rPr>
                <w:rFonts w:ascii="Calibri" w:hAnsi="Calibri"/>
                <w:i/>
                <w:color w:val="000000"/>
                <w:sz w:val="15"/>
                <w:lang w:val="fr-FR"/>
              </w:rPr>
              <w:t>is</w:t>
            </w:r>
            <w:proofErr w:type="spellEnd"/>
            <w:r w:rsidRPr="00597F24">
              <w:rPr>
                <w:rFonts w:ascii="Calibri" w:hAnsi="Calibri"/>
                <w:i/>
                <w:color w:val="000000"/>
                <w:sz w:val="15"/>
                <w:lang w:val="fr-FR"/>
              </w:rPr>
              <w:t xml:space="preserve"> a </w:t>
            </w:r>
            <w:proofErr w:type="spellStart"/>
            <w:r w:rsidRPr="00597F24">
              <w:rPr>
                <w:rFonts w:ascii="Calibri" w:hAnsi="Calibri"/>
                <w:i/>
                <w:color w:val="000000"/>
                <w:sz w:val="15"/>
                <w:lang w:val="fr-FR"/>
              </w:rPr>
              <w:t>little</w:t>
            </w:r>
            <w:proofErr w:type="spellEnd"/>
            <w:r w:rsidRPr="00597F24">
              <w:rPr>
                <w:rFonts w:ascii="Calibri" w:hAnsi="Calibri"/>
                <w:i/>
                <w:color w:val="000000"/>
                <w:sz w:val="15"/>
                <w:lang w:val="fr-FR"/>
              </w:rPr>
              <w:t xml:space="preserve">, 15% or more </w:t>
            </w:r>
            <w:proofErr w:type="spellStart"/>
            <w:r w:rsidRPr="00597F24">
              <w:rPr>
                <w:rFonts w:ascii="Calibri" w:hAnsi="Calibri"/>
                <w:i/>
                <w:color w:val="000000"/>
                <w:sz w:val="15"/>
                <w:lang w:val="fr-FR"/>
              </w:rPr>
              <w:t>is</w:t>
            </w:r>
            <w:proofErr w:type="spellEnd"/>
            <w:r w:rsidRPr="00597F24">
              <w:rPr>
                <w:rFonts w:ascii="Calibri" w:hAnsi="Calibri"/>
                <w:i/>
                <w:color w:val="000000"/>
                <w:sz w:val="15"/>
                <w:lang w:val="fr-FR"/>
              </w:rPr>
              <w:t xml:space="preserve"> a lot / 5% ou moins c'est peu, 15% ou plus c'est beaucoup</w:t>
            </w:r>
          </w:p>
          <w:p w14:paraId="3DB3398C" w14:textId="77777777" w:rsidR="00A92265" w:rsidRDefault="00A92265" w:rsidP="00A92265">
            <w:pPr>
              <w:spacing w:before="80" w:after="40"/>
              <w:jc w:val="center"/>
            </w:pPr>
            <w:r>
              <w:rPr>
                <w:rFonts w:ascii="Calibri" w:hAnsi="Calibri"/>
                <w:color w:val="7F8C8D"/>
                <w:sz w:val="16"/>
              </w:rPr>
              <w:t>Prepared at: XYZ Meat Processing Ltd., 1234 10 Street, Airdrie, AB</w:t>
            </w:r>
          </w:p>
        </w:tc>
      </w:tr>
    </w:tbl>
    <w:p w14:paraId="45716CCE" w14:textId="77777777" w:rsidR="00A92265" w:rsidRDefault="00A92265" w:rsidP="00A92265">
      <w:pPr>
        <w:spacing w:after="480"/>
      </w:pPr>
    </w:p>
    <w:p w14:paraId="480AF354" w14:textId="77777777" w:rsidR="00BD71A9" w:rsidRPr="00A92265" w:rsidRDefault="00BD71A9" w:rsidP="00A92265"/>
    <w:sectPr w:rsidR="00BD71A9" w:rsidRPr="00A92265" w:rsidSect="00A922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19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DF62F" w14:textId="77777777" w:rsidR="00E37918" w:rsidRDefault="00E37918" w:rsidP="00971486">
      <w:r>
        <w:separator/>
      </w:r>
    </w:p>
  </w:endnote>
  <w:endnote w:type="continuationSeparator" w:id="0">
    <w:p w14:paraId="0B9932C8" w14:textId="77777777" w:rsidR="00E37918" w:rsidRDefault="00E37918" w:rsidP="00971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5AEA1" w14:textId="0756ACAB" w:rsidR="008725E0" w:rsidRDefault="00226851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32AD36C" wp14:editId="1CB196D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4795" cy="361315"/>
              <wp:effectExtent l="0" t="0" r="8255" b="0"/>
              <wp:wrapNone/>
              <wp:docPr id="67501202" name="Text Box 2" descr="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795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E3996D" w14:textId="6781CBED" w:rsidR="00226851" w:rsidRPr="00226851" w:rsidRDefault="00226851" w:rsidP="00226851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22685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2AD36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cation: Public" style="position:absolute;margin-left:0;margin-top:0;width:120.85pt;height:28.4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65E3996D" w14:textId="6781CBED" w:rsidR="00226851" w:rsidRPr="00226851" w:rsidRDefault="00226851" w:rsidP="00226851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226851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3544191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3C4353ED" w14:textId="2A2EFF88" w:rsidR="00226851" w:rsidRDefault="00226851">
        <w:pPr>
          <w:pStyle w:val="Footer"/>
          <w:jc w:val="right"/>
        </w:pPr>
        <w:r w:rsidRPr="00226851"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 w:rsidRPr="00226851">
          <w:rPr>
            <w:rFonts w:ascii="Arial" w:hAnsi="Arial" w:cs="Arial"/>
            <w:b/>
            <w:bCs/>
            <w:sz w:val="18"/>
            <w:szCs w:val="18"/>
          </w:rPr>
          <w:instrText xml:space="preserve"> PAGE   \* MERGEFORMAT </w:instrText>
        </w:r>
        <w:r w:rsidRPr="00226851"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 w:rsidRPr="00226851">
          <w:rPr>
            <w:rFonts w:ascii="Arial" w:hAnsi="Arial" w:cs="Arial"/>
            <w:b/>
            <w:bCs/>
            <w:noProof/>
            <w:sz w:val="18"/>
            <w:szCs w:val="18"/>
          </w:rPr>
          <w:t>2</w:t>
        </w:r>
        <w:r w:rsidRPr="00226851">
          <w:rPr>
            <w:rFonts w:ascii="Arial" w:hAnsi="Arial" w:cs="Arial"/>
            <w:b/>
            <w:bCs/>
            <w:noProof/>
            <w:sz w:val="18"/>
            <w:szCs w:val="18"/>
          </w:rPr>
          <w:fldChar w:fldCharType="end"/>
        </w:r>
      </w:p>
    </w:sdtContent>
  </w:sdt>
  <w:p w14:paraId="60B504D8" w14:textId="12392C05" w:rsidR="00226851" w:rsidRDefault="002268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40D9C" w14:textId="6F68A636" w:rsidR="008725E0" w:rsidRDefault="00226851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CBD4B99" wp14:editId="3C6F139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4795" cy="361315"/>
              <wp:effectExtent l="0" t="0" r="8255" b="0"/>
              <wp:wrapNone/>
              <wp:docPr id="799743899" name="Text Box 1" descr="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795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21A2E6" w14:textId="0D730BA1" w:rsidR="00226851" w:rsidRPr="00226851" w:rsidRDefault="00226851" w:rsidP="00226851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22685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BD4B9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Classification: Public" style="position:absolute;margin-left:0;margin-top:0;width:120.85pt;height:28.4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0821A2E6" w14:textId="0D730BA1" w:rsidR="00226851" w:rsidRPr="00226851" w:rsidRDefault="00226851" w:rsidP="00226851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226851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D16F3" w14:textId="77777777" w:rsidR="00E37918" w:rsidRDefault="00E37918" w:rsidP="00971486">
      <w:r>
        <w:separator/>
      </w:r>
    </w:p>
  </w:footnote>
  <w:footnote w:type="continuationSeparator" w:id="0">
    <w:p w14:paraId="54A34A92" w14:textId="77777777" w:rsidR="00E37918" w:rsidRDefault="00E37918" w:rsidP="009714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0F823" w14:textId="77777777" w:rsidR="00B703F9" w:rsidRDefault="00B703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F78B4" w14:textId="77777777" w:rsidR="00B703F9" w:rsidRDefault="00B703F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B3854" w14:textId="77777777" w:rsidR="00B703F9" w:rsidRDefault="00B703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&quot;&quot;" style="width:23pt;height:10.5pt;visibility:visible;mso-wrap-style:square" o:bullet="t">
        <v:imagedata r:id="rId1" o:title=""/>
      </v:shape>
    </w:pict>
  </w:numPicBullet>
  <w:abstractNum w:abstractNumId="0" w15:restartNumberingAfterBreak="0">
    <w:nsid w:val="37F144BC"/>
    <w:multiLevelType w:val="hybridMultilevel"/>
    <w:tmpl w:val="24CE6AEC"/>
    <w:lvl w:ilvl="0" w:tplc="36C202A4">
      <w:start w:val="1"/>
      <w:numFmt w:val="bullet"/>
      <w:lvlText w:val="•"/>
      <w:lvlJc w:val="left"/>
      <w:pPr>
        <w:ind w:left="720" w:hanging="360"/>
      </w:pPr>
    </w:lvl>
    <w:lvl w:ilvl="1" w:tplc="AAFAB814">
      <w:start w:val="1"/>
      <w:numFmt w:val="bullet"/>
      <w:lvlText w:val="◦"/>
      <w:lvlJc w:val="left"/>
      <w:pPr>
        <w:ind w:left="1080" w:hanging="360"/>
      </w:pPr>
    </w:lvl>
    <w:lvl w:ilvl="2" w:tplc="4D7AB098">
      <w:numFmt w:val="decimal"/>
      <w:lvlText w:val=""/>
      <w:lvlJc w:val="left"/>
    </w:lvl>
    <w:lvl w:ilvl="3" w:tplc="3E92DC86">
      <w:numFmt w:val="decimal"/>
      <w:lvlText w:val=""/>
      <w:lvlJc w:val="left"/>
    </w:lvl>
    <w:lvl w:ilvl="4" w:tplc="C39A7322">
      <w:numFmt w:val="decimal"/>
      <w:lvlText w:val=""/>
      <w:lvlJc w:val="left"/>
    </w:lvl>
    <w:lvl w:ilvl="5" w:tplc="380CAB26">
      <w:numFmt w:val="decimal"/>
      <w:lvlText w:val=""/>
      <w:lvlJc w:val="left"/>
    </w:lvl>
    <w:lvl w:ilvl="6" w:tplc="50F8B2B6">
      <w:numFmt w:val="decimal"/>
      <w:lvlText w:val=""/>
      <w:lvlJc w:val="left"/>
    </w:lvl>
    <w:lvl w:ilvl="7" w:tplc="8A66ECB8">
      <w:numFmt w:val="decimal"/>
      <w:lvlText w:val=""/>
      <w:lvlJc w:val="left"/>
    </w:lvl>
    <w:lvl w:ilvl="8" w:tplc="12E058A4">
      <w:numFmt w:val="decimal"/>
      <w:lvlText w:val=""/>
      <w:lvlJc w:val="left"/>
    </w:lvl>
  </w:abstractNum>
  <w:abstractNum w:abstractNumId="1" w15:restartNumberingAfterBreak="0">
    <w:nsid w:val="5D611087"/>
    <w:multiLevelType w:val="hybridMultilevel"/>
    <w:tmpl w:val="FA52C724"/>
    <w:lvl w:ilvl="0" w:tplc="C8945636">
      <w:start w:val="1"/>
      <w:numFmt w:val="bullet"/>
      <w:pStyle w:val="Bullet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44CC3C">
      <w:start w:val="1"/>
      <w:numFmt w:val="bullet"/>
      <w:pStyle w:val="BulletL2"/>
      <w:lvlText w:val="­"/>
      <w:lvlJc w:val="left"/>
      <w:pPr>
        <w:ind w:left="1440" w:hanging="360"/>
      </w:pPr>
      <w:rPr>
        <w:rFonts w:ascii="Arial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B75CCE"/>
    <w:multiLevelType w:val="hybridMultilevel"/>
    <w:tmpl w:val="0E8A2C4E"/>
    <w:lvl w:ilvl="0" w:tplc="278EE472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num w:numId="1" w16cid:durableId="1071538207">
    <w:abstractNumId w:val="1"/>
  </w:num>
  <w:num w:numId="2" w16cid:durableId="589893316">
    <w:abstractNumId w:val="1"/>
    <w:lvlOverride w:ilvl="0">
      <w:startOverride w:val="1"/>
    </w:lvlOverride>
  </w:num>
  <w:num w:numId="3" w16cid:durableId="568803681">
    <w:abstractNumId w:val="2"/>
  </w:num>
  <w:num w:numId="4" w16cid:durableId="61028745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C8A"/>
    <w:rsid w:val="00022CD9"/>
    <w:rsid w:val="000237D3"/>
    <w:rsid w:val="00024558"/>
    <w:rsid w:val="00030B1A"/>
    <w:rsid w:val="0003132A"/>
    <w:rsid w:val="00032652"/>
    <w:rsid w:val="00043762"/>
    <w:rsid w:val="00044AC1"/>
    <w:rsid w:val="00046606"/>
    <w:rsid w:val="00055C83"/>
    <w:rsid w:val="00066C23"/>
    <w:rsid w:val="000A274F"/>
    <w:rsid w:val="000A4E50"/>
    <w:rsid w:val="000A6778"/>
    <w:rsid w:val="000B701C"/>
    <w:rsid w:val="000C43F8"/>
    <w:rsid w:val="000C6388"/>
    <w:rsid w:val="000D2FA9"/>
    <w:rsid w:val="000D63F1"/>
    <w:rsid w:val="000E2C94"/>
    <w:rsid w:val="000E4C60"/>
    <w:rsid w:val="000E5A97"/>
    <w:rsid w:val="000E6293"/>
    <w:rsid w:val="000F0131"/>
    <w:rsid w:val="000F326E"/>
    <w:rsid w:val="000F34E9"/>
    <w:rsid w:val="000F378B"/>
    <w:rsid w:val="00105F94"/>
    <w:rsid w:val="00113D0F"/>
    <w:rsid w:val="00114995"/>
    <w:rsid w:val="001175E5"/>
    <w:rsid w:val="00121A83"/>
    <w:rsid w:val="001225A4"/>
    <w:rsid w:val="00137B00"/>
    <w:rsid w:val="0016018E"/>
    <w:rsid w:val="00180570"/>
    <w:rsid w:val="001B55A5"/>
    <w:rsid w:val="001C2493"/>
    <w:rsid w:val="001D0894"/>
    <w:rsid w:val="001D4E5D"/>
    <w:rsid w:val="001D5724"/>
    <w:rsid w:val="001D75B1"/>
    <w:rsid w:val="001E4163"/>
    <w:rsid w:val="001E78D0"/>
    <w:rsid w:val="002039A4"/>
    <w:rsid w:val="00211AC1"/>
    <w:rsid w:val="0021446E"/>
    <w:rsid w:val="00226851"/>
    <w:rsid w:val="0023579E"/>
    <w:rsid w:val="00242210"/>
    <w:rsid w:val="0024759D"/>
    <w:rsid w:val="00250C00"/>
    <w:rsid w:val="00257206"/>
    <w:rsid w:val="00272905"/>
    <w:rsid w:val="00281CD2"/>
    <w:rsid w:val="00282866"/>
    <w:rsid w:val="00284DA4"/>
    <w:rsid w:val="00285602"/>
    <w:rsid w:val="00287DD5"/>
    <w:rsid w:val="00291B4E"/>
    <w:rsid w:val="002A06BD"/>
    <w:rsid w:val="002A58A8"/>
    <w:rsid w:val="002B3C8A"/>
    <w:rsid w:val="002C2536"/>
    <w:rsid w:val="002C7557"/>
    <w:rsid w:val="002D1169"/>
    <w:rsid w:val="002D4346"/>
    <w:rsid w:val="002E515C"/>
    <w:rsid w:val="002E7575"/>
    <w:rsid w:val="003068C2"/>
    <w:rsid w:val="00315ED0"/>
    <w:rsid w:val="00357771"/>
    <w:rsid w:val="00357B30"/>
    <w:rsid w:val="00361682"/>
    <w:rsid w:val="00381ADF"/>
    <w:rsid w:val="00383DA7"/>
    <w:rsid w:val="003B1E09"/>
    <w:rsid w:val="003D3391"/>
    <w:rsid w:val="003E0C8A"/>
    <w:rsid w:val="003E4C28"/>
    <w:rsid w:val="003E4CBC"/>
    <w:rsid w:val="003E5CAD"/>
    <w:rsid w:val="003F310B"/>
    <w:rsid w:val="003F7A71"/>
    <w:rsid w:val="00400B11"/>
    <w:rsid w:val="00412BB5"/>
    <w:rsid w:val="00424125"/>
    <w:rsid w:val="004317F2"/>
    <w:rsid w:val="00434C19"/>
    <w:rsid w:val="0044392E"/>
    <w:rsid w:val="004529D5"/>
    <w:rsid w:val="004628E9"/>
    <w:rsid w:val="0047211C"/>
    <w:rsid w:val="00475E8C"/>
    <w:rsid w:val="004C4C0C"/>
    <w:rsid w:val="004C744B"/>
    <w:rsid w:val="004D4598"/>
    <w:rsid w:val="004F36E3"/>
    <w:rsid w:val="00501DE8"/>
    <w:rsid w:val="00503942"/>
    <w:rsid w:val="00506690"/>
    <w:rsid w:val="005202C1"/>
    <w:rsid w:val="00526C7E"/>
    <w:rsid w:val="00531BFC"/>
    <w:rsid w:val="00541F55"/>
    <w:rsid w:val="00541FCF"/>
    <w:rsid w:val="00560FCB"/>
    <w:rsid w:val="005643E8"/>
    <w:rsid w:val="00572D9F"/>
    <w:rsid w:val="00592935"/>
    <w:rsid w:val="00597F24"/>
    <w:rsid w:val="005A2163"/>
    <w:rsid w:val="005B65EF"/>
    <w:rsid w:val="005C46AB"/>
    <w:rsid w:val="005C5F87"/>
    <w:rsid w:val="005C7454"/>
    <w:rsid w:val="005D246B"/>
    <w:rsid w:val="005E2A76"/>
    <w:rsid w:val="005E3FFE"/>
    <w:rsid w:val="005E7D04"/>
    <w:rsid w:val="005F1AD1"/>
    <w:rsid w:val="006229F5"/>
    <w:rsid w:val="00635476"/>
    <w:rsid w:val="006408F2"/>
    <w:rsid w:val="00645DEA"/>
    <w:rsid w:val="0066276E"/>
    <w:rsid w:val="006637A3"/>
    <w:rsid w:val="00663FA4"/>
    <w:rsid w:val="00670852"/>
    <w:rsid w:val="00673562"/>
    <w:rsid w:val="00680269"/>
    <w:rsid w:val="00687BBC"/>
    <w:rsid w:val="0069208D"/>
    <w:rsid w:val="006968B1"/>
    <w:rsid w:val="006A0714"/>
    <w:rsid w:val="006A7381"/>
    <w:rsid w:val="006B0288"/>
    <w:rsid w:val="006B16FB"/>
    <w:rsid w:val="006B50B3"/>
    <w:rsid w:val="006B531D"/>
    <w:rsid w:val="006C7211"/>
    <w:rsid w:val="006D131B"/>
    <w:rsid w:val="006D2EB5"/>
    <w:rsid w:val="006D5DDE"/>
    <w:rsid w:val="006D6C46"/>
    <w:rsid w:val="006E5FA5"/>
    <w:rsid w:val="00705D35"/>
    <w:rsid w:val="00711DB9"/>
    <w:rsid w:val="00713202"/>
    <w:rsid w:val="00726736"/>
    <w:rsid w:val="007402FE"/>
    <w:rsid w:val="00743455"/>
    <w:rsid w:val="0075038B"/>
    <w:rsid w:val="00767B1F"/>
    <w:rsid w:val="00772171"/>
    <w:rsid w:val="00782F0A"/>
    <w:rsid w:val="00783922"/>
    <w:rsid w:val="007A5133"/>
    <w:rsid w:val="007C0571"/>
    <w:rsid w:val="007C3D3E"/>
    <w:rsid w:val="007C4856"/>
    <w:rsid w:val="007C571C"/>
    <w:rsid w:val="007D3127"/>
    <w:rsid w:val="008026D6"/>
    <w:rsid w:val="00806661"/>
    <w:rsid w:val="008103B5"/>
    <w:rsid w:val="008238DA"/>
    <w:rsid w:val="00825471"/>
    <w:rsid w:val="00842369"/>
    <w:rsid w:val="00846A24"/>
    <w:rsid w:val="00847F0E"/>
    <w:rsid w:val="008569B9"/>
    <w:rsid w:val="008725E0"/>
    <w:rsid w:val="008725F2"/>
    <w:rsid w:val="00877CFE"/>
    <w:rsid w:val="0088335A"/>
    <w:rsid w:val="008863EC"/>
    <w:rsid w:val="00886AAC"/>
    <w:rsid w:val="00886D96"/>
    <w:rsid w:val="008B1103"/>
    <w:rsid w:val="008C1ECC"/>
    <w:rsid w:val="008C4989"/>
    <w:rsid w:val="008D4C7E"/>
    <w:rsid w:val="008E2E28"/>
    <w:rsid w:val="008E5A0A"/>
    <w:rsid w:val="008E6D51"/>
    <w:rsid w:val="008F78AF"/>
    <w:rsid w:val="009169A8"/>
    <w:rsid w:val="0092557B"/>
    <w:rsid w:val="009334E2"/>
    <w:rsid w:val="009445FF"/>
    <w:rsid w:val="00945870"/>
    <w:rsid w:val="009523F4"/>
    <w:rsid w:val="00956A06"/>
    <w:rsid w:val="00964144"/>
    <w:rsid w:val="00971486"/>
    <w:rsid w:val="009943E8"/>
    <w:rsid w:val="009A259C"/>
    <w:rsid w:val="009B49D2"/>
    <w:rsid w:val="009C467A"/>
    <w:rsid w:val="009D28E7"/>
    <w:rsid w:val="009D2A87"/>
    <w:rsid w:val="009D52B3"/>
    <w:rsid w:val="009E2C05"/>
    <w:rsid w:val="00A06D93"/>
    <w:rsid w:val="00A078A7"/>
    <w:rsid w:val="00A25679"/>
    <w:rsid w:val="00A26FF5"/>
    <w:rsid w:val="00A326C4"/>
    <w:rsid w:val="00A36331"/>
    <w:rsid w:val="00A735D5"/>
    <w:rsid w:val="00A8232B"/>
    <w:rsid w:val="00A92265"/>
    <w:rsid w:val="00A92E3C"/>
    <w:rsid w:val="00A96B94"/>
    <w:rsid w:val="00A96C39"/>
    <w:rsid w:val="00AA0C7D"/>
    <w:rsid w:val="00AB7C8F"/>
    <w:rsid w:val="00AC6573"/>
    <w:rsid w:val="00AE0BEC"/>
    <w:rsid w:val="00AE5D31"/>
    <w:rsid w:val="00B006E9"/>
    <w:rsid w:val="00B10E20"/>
    <w:rsid w:val="00B12027"/>
    <w:rsid w:val="00B13604"/>
    <w:rsid w:val="00B349F2"/>
    <w:rsid w:val="00B3504A"/>
    <w:rsid w:val="00B375E8"/>
    <w:rsid w:val="00B417EA"/>
    <w:rsid w:val="00B52D02"/>
    <w:rsid w:val="00B66F53"/>
    <w:rsid w:val="00B703F9"/>
    <w:rsid w:val="00B75D4A"/>
    <w:rsid w:val="00B80820"/>
    <w:rsid w:val="00B80ABF"/>
    <w:rsid w:val="00B92BF5"/>
    <w:rsid w:val="00BA1C53"/>
    <w:rsid w:val="00BA27D4"/>
    <w:rsid w:val="00BA7316"/>
    <w:rsid w:val="00BC6C43"/>
    <w:rsid w:val="00BD2C06"/>
    <w:rsid w:val="00BD71A9"/>
    <w:rsid w:val="00BF03A9"/>
    <w:rsid w:val="00BF2E87"/>
    <w:rsid w:val="00BF4955"/>
    <w:rsid w:val="00BF6FD9"/>
    <w:rsid w:val="00C0158C"/>
    <w:rsid w:val="00C05209"/>
    <w:rsid w:val="00C14128"/>
    <w:rsid w:val="00C160F9"/>
    <w:rsid w:val="00C214D2"/>
    <w:rsid w:val="00C217E9"/>
    <w:rsid w:val="00C22D17"/>
    <w:rsid w:val="00C34A38"/>
    <w:rsid w:val="00C40C45"/>
    <w:rsid w:val="00C42757"/>
    <w:rsid w:val="00C47826"/>
    <w:rsid w:val="00C541C6"/>
    <w:rsid w:val="00C656EB"/>
    <w:rsid w:val="00C749D3"/>
    <w:rsid w:val="00C80246"/>
    <w:rsid w:val="00C904CA"/>
    <w:rsid w:val="00C922F5"/>
    <w:rsid w:val="00CB2C9E"/>
    <w:rsid w:val="00CB35FB"/>
    <w:rsid w:val="00CD2317"/>
    <w:rsid w:val="00CE098E"/>
    <w:rsid w:val="00CE1884"/>
    <w:rsid w:val="00CF4C25"/>
    <w:rsid w:val="00D07BF4"/>
    <w:rsid w:val="00D12AB1"/>
    <w:rsid w:val="00D17C90"/>
    <w:rsid w:val="00D34D84"/>
    <w:rsid w:val="00D44B21"/>
    <w:rsid w:val="00D745B7"/>
    <w:rsid w:val="00D83F1A"/>
    <w:rsid w:val="00D914B0"/>
    <w:rsid w:val="00D9341B"/>
    <w:rsid w:val="00DB3D3B"/>
    <w:rsid w:val="00DC29D8"/>
    <w:rsid w:val="00DE0B06"/>
    <w:rsid w:val="00DE3017"/>
    <w:rsid w:val="00E20AA4"/>
    <w:rsid w:val="00E3041B"/>
    <w:rsid w:val="00E359CE"/>
    <w:rsid w:val="00E3713F"/>
    <w:rsid w:val="00E37918"/>
    <w:rsid w:val="00E66D54"/>
    <w:rsid w:val="00E70194"/>
    <w:rsid w:val="00EA1FBF"/>
    <w:rsid w:val="00EC22F1"/>
    <w:rsid w:val="00EC4DA4"/>
    <w:rsid w:val="00EC7DC0"/>
    <w:rsid w:val="00ED0323"/>
    <w:rsid w:val="00ED2BC9"/>
    <w:rsid w:val="00ED7268"/>
    <w:rsid w:val="00EF2DAC"/>
    <w:rsid w:val="00EF31A1"/>
    <w:rsid w:val="00F12BAF"/>
    <w:rsid w:val="00F24B98"/>
    <w:rsid w:val="00F476B5"/>
    <w:rsid w:val="00F5276B"/>
    <w:rsid w:val="00F62868"/>
    <w:rsid w:val="00F67CC8"/>
    <w:rsid w:val="00F745AC"/>
    <w:rsid w:val="00F77C15"/>
    <w:rsid w:val="00F81D62"/>
    <w:rsid w:val="00F974AA"/>
    <w:rsid w:val="00FA4DB4"/>
    <w:rsid w:val="00FB2B01"/>
    <w:rsid w:val="00FC3A57"/>
    <w:rsid w:val="00FC6189"/>
    <w:rsid w:val="00FD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A0F965"/>
  <w15:chartTrackingRefBased/>
  <w15:docId w15:val="{63C03807-6A20-4982-8A91-B9D1015BC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3" w:unhideWhenUsed="1"/>
    <w:lsdException w:name="heading 7" w:semiHidden="1" w:uiPriority="3" w:unhideWhenUsed="1"/>
    <w:lsdException w:name="heading 8" w:semiHidden="1" w:uiPriority="3" w:unhideWhenUsed="1" w:qFormat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0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65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4D4598"/>
    <w:pPr>
      <w:keepNext/>
      <w:keepLines/>
      <w:spacing w:before="12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ED7268"/>
    <w:pPr>
      <w:keepNext/>
      <w:keepLines/>
      <w:spacing w:before="40"/>
      <w:outlineLvl w:val="1"/>
    </w:pPr>
    <w:rPr>
      <w:rFonts w:eastAsiaTheme="majorEastAsia" w:cstheme="majorBidi"/>
      <w:sz w:val="32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D07BF4"/>
    <w:pPr>
      <w:keepNext/>
      <w:keepLines/>
      <w:spacing w:before="60"/>
      <w:outlineLvl w:val="2"/>
    </w:pPr>
    <w:rPr>
      <w:rFonts w:eastAsiaTheme="majorEastAsia" w:cstheme="majorBidi"/>
      <w:b/>
    </w:rPr>
  </w:style>
  <w:style w:type="paragraph" w:styleId="Heading4">
    <w:name w:val="heading 4"/>
    <w:basedOn w:val="Normal"/>
    <w:next w:val="Normal"/>
    <w:link w:val="Heading4Char"/>
    <w:uiPriority w:val="3"/>
    <w:unhideWhenUsed/>
    <w:qFormat/>
    <w:rsid w:val="00B13604"/>
    <w:pPr>
      <w:keepNext/>
      <w:keepLines/>
      <w:spacing w:before="40"/>
      <w:outlineLvl w:val="3"/>
    </w:pPr>
    <w:rPr>
      <w:rFonts w:eastAsiaTheme="majorEastAsia" w:cstheme="majorBidi"/>
      <w:b/>
      <w:iCs/>
      <w:sz w:val="22"/>
    </w:rPr>
  </w:style>
  <w:style w:type="paragraph" w:styleId="Heading5">
    <w:name w:val="heading 5"/>
    <w:basedOn w:val="Heading4"/>
    <w:next w:val="Normal"/>
    <w:link w:val="Heading5Char"/>
    <w:uiPriority w:val="3"/>
    <w:unhideWhenUsed/>
    <w:qFormat/>
    <w:rsid w:val="006D131B"/>
    <w:pPr>
      <w:outlineLvl w:val="4"/>
    </w:pPr>
    <w:rPr>
      <w:sz w:val="20"/>
    </w:rPr>
  </w:style>
  <w:style w:type="paragraph" w:styleId="Heading6">
    <w:name w:val="heading 6"/>
    <w:basedOn w:val="Normal"/>
    <w:next w:val="Normal"/>
    <w:link w:val="Heading6Char"/>
    <w:uiPriority w:val="3"/>
    <w:unhideWhenUsed/>
    <w:rsid w:val="00A92E3C"/>
    <w:pPr>
      <w:keepNext/>
      <w:keepLines/>
      <w:spacing w:before="40" w:after="720"/>
      <w:outlineLvl w:val="5"/>
    </w:pPr>
    <w:rPr>
      <w:rFonts w:eastAsiaTheme="majorEastAsia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2"/>
    <w:semiHidden/>
    <w:qFormat/>
    <w:rsid w:val="00D44B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2"/>
    <w:semiHidden/>
    <w:rsid w:val="00F81D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rsid w:val="004D4598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ED7268"/>
    <w:rPr>
      <w:rFonts w:ascii="Times New Roman" w:eastAsiaTheme="majorEastAsia" w:hAnsi="Times New Roman" w:cstheme="majorBidi"/>
      <w:kern w:val="0"/>
      <w:sz w:val="32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rsid w:val="00D07BF4"/>
    <w:rPr>
      <w:rFonts w:ascii="Arial" w:eastAsiaTheme="majorEastAsia" w:hAnsi="Arial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3"/>
    <w:rsid w:val="003E4CBC"/>
    <w:rPr>
      <w:rFonts w:ascii="Arial" w:eastAsiaTheme="majorEastAsia" w:hAnsi="Arial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3"/>
    <w:rsid w:val="006D131B"/>
    <w:rPr>
      <w:rFonts w:ascii="Arial" w:eastAsiaTheme="majorEastAsia" w:hAnsi="Arial" w:cstheme="majorBidi"/>
      <w:b/>
      <w:iCs/>
      <w:sz w:val="20"/>
    </w:rPr>
  </w:style>
  <w:style w:type="paragraph" w:customStyle="1" w:styleId="BulletL1">
    <w:name w:val="Bullet L1"/>
    <w:basedOn w:val="Normal"/>
    <w:link w:val="BulletL1Char"/>
    <w:uiPriority w:val="1"/>
    <w:qFormat/>
    <w:rsid w:val="00A06D93"/>
    <w:pPr>
      <w:numPr>
        <w:numId w:val="1"/>
      </w:numPr>
      <w:spacing w:before="40" w:after="40"/>
      <w:ind w:left="360"/>
      <w:contextualSpacing/>
    </w:pPr>
  </w:style>
  <w:style w:type="character" w:customStyle="1" w:styleId="BulletL1Char">
    <w:name w:val="Bullet L1 Char"/>
    <w:basedOn w:val="DefaultParagraphFont"/>
    <w:link w:val="BulletL1"/>
    <w:uiPriority w:val="1"/>
    <w:rsid w:val="00A06D93"/>
    <w:rPr>
      <w:rFonts w:ascii="Arial" w:hAnsi="Arial"/>
      <w:sz w:val="20"/>
    </w:rPr>
  </w:style>
  <w:style w:type="paragraph" w:customStyle="1" w:styleId="BulletL2">
    <w:name w:val="Bullet L2"/>
    <w:basedOn w:val="BulletL1"/>
    <w:link w:val="BulletL2Char"/>
    <w:uiPriority w:val="1"/>
    <w:qFormat/>
    <w:rsid w:val="00971486"/>
    <w:pPr>
      <w:numPr>
        <w:ilvl w:val="1"/>
      </w:numPr>
      <w:ind w:left="720"/>
    </w:pPr>
  </w:style>
  <w:style w:type="character" w:customStyle="1" w:styleId="BulletL2Char">
    <w:name w:val="Bullet L2 Char"/>
    <w:basedOn w:val="BulletL1Char"/>
    <w:link w:val="BulletL2"/>
    <w:uiPriority w:val="1"/>
    <w:rsid w:val="003E4CBC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9714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1486"/>
    <w:rPr>
      <w:rFonts w:ascii="Arial" w:hAnsi="Arial"/>
      <w:sz w:val="20"/>
    </w:rPr>
  </w:style>
  <w:style w:type="paragraph" w:customStyle="1" w:styleId="Copyright">
    <w:name w:val="Copyright"/>
    <w:basedOn w:val="Normal"/>
    <w:link w:val="CopyrightChar"/>
    <w:uiPriority w:val="5"/>
    <w:qFormat/>
    <w:rsid w:val="00137B00"/>
    <w:pPr>
      <w:autoSpaceDE w:val="0"/>
      <w:autoSpaceDN w:val="0"/>
      <w:adjustRightInd w:val="0"/>
      <w:spacing w:after="80" w:line="220" w:lineRule="atLeast"/>
      <w:textAlignment w:val="center"/>
    </w:pPr>
    <w:rPr>
      <w:rFonts w:cs="Arial"/>
      <w:sz w:val="16"/>
      <w:szCs w:val="16"/>
    </w:rPr>
  </w:style>
  <w:style w:type="character" w:customStyle="1" w:styleId="CopyrightChar">
    <w:name w:val="Copyright Char"/>
    <w:basedOn w:val="DefaultParagraphFont"/>
    <w:link w:val="Copyright"/>
    <w:uiPriority w:val="5"/>
    <w:rsid w:val="003E4CBC"/>
    <w:rPr>
      <w:rFonts w:ascii="Arial" w:hAnsi="Arial" w:cs="Arial"/>
      <w:kern w:val="0"/>
      <w:sz w:val="16"/>
      <w:szCs w:val="16"/>
      <w14:ligatures w14:val="none"/>
    </w:rPr>
  </w:style>
  <w:style w:type="paragraph" w:customStyle="1" w:styleId="Source">
    <w:name w:val="Source"/>
    <w:basedOn w:val="Normal"/>
    <w:link w:val="SourceChar"/>
    <w:autoRedefine/>
    <w:uiPriority w:val="5"/>
    <w:qFormat/>
    <w:rsid w:val="009E2C05"/>
    <w:pPr>
      <w:pBdr>
        <w:bottom w:val="dotted" w:sz="6" w:space="9" w:color="44546A" w:themeColor="text2"/>
      </w:pBdr>
      <w:autoSpaceDE w:val="0"/>
      <w:autoSpaceDN w:val="0"/>
      <w:adjustRightInd w:val="0"/>
      <w:spacing w:before="120" w:after="240" w:line="200" w:lineRule="atLeast"/>
      <w:textAlignment w:val="center"/>
    </w:pPr>
    <w:rPr>
      <w:rFonts w:cs="Arial"/>
      <w:color w:val="000000"/>
      <w:sz w:val="18"/>
      <w:szCs w:val="15"/>
    </w:rPr>
  </w:style>
  <w:style w:type="character" w:customStyle="1" w:styleId="SourceChar">
    <w:name w:val="Source Char"/>
    <w:basedOn w:val="DefaultParagraphFont"/>
    <w:link w:val="Source"/>
    <w:uiPriority w:val="5"/>
    <w:rsid w:val="009E2C05"/>
    <w:rPr>
      <w:rFonts w:ascii="Arial" w:hAnsi="Arial" w:cs="Arial"/>
      <w:color w:val="000000"/>
      <w:kern w:val="0"/>
      <w:sz w:val="18"/>
      <w:szCs w:val="15"/>
      <w14:ligatures w14:val="none"/>
    </w:rPr>
  </w:style>
  <w:style w:type="paragraph" w:customStyle="1" w:styleId="PageFooter">
    <w:name w:val="Page Footer"/>
    <w:basedOn w:val="Normal"/>
    <w:link w:val="PageFooterChar"/>
    <w:uiPriority w:val="4"/>
    <w:qFormat/>
    <w:rsid w:val="009B49D2"/>
    <w:pPr>
      <w:tabs>
        <w:tab w:val="right" w:pos="10080"/>
      </w:tabs>
      <w:autoSpaceDE w:val="0"/>
      <w:autoSpaceDN w:val="0"/>
      <w:adjustRightInd w:val="0"/>
      <w:textAlignment w:val="center"/>
    </w:pPr>
    <w:rPr>
      <w:rFonts w:cs="Arial"/>
      <w:b/>
      <w:bCs/>
      <w:color w:val="000000"/>
      <w:sz w:val="18"/>
      <w:szCs w:val="14"/>
    </w:rPr>
  </w:style>
  <w:style w:type="character" w:customStyle="1" w:styleId="PageFooterChar">
    <w:name w:val="Page Footer Char"/>
    <w:basedOn w:val="DefaultParagraphFont"/>
    <w:link w:val="PageFooter"/>
    <w:uiPriority w:val="4"/>
    <w:rsid w:val="003E4CBC"/>
    <w:rPr>
      <w:rFonts w:ascii="Arial" w:hAnsi="Arial" w:cs="Arial"/>
      <w:b/>
      <w:bCs/>
      <w:color w:val="000000"/>
      <w:kern w:val="0"/>
      <w:sz w:val="18"/>
      <w:szCs w:val="14"/>
      <w14:ligatures w14:val="none"/>
    </w:rPr>
  </w:style>
  <w:style w:type="paragraph" w:customStyle="1" w:styleId="TableH1">
    <w:name w:val="Table H1"/>
    <w:basedOn w:val="Normal"/>
    <w:link w:val="TableH1Char"/>
    <w:autoRedefine/>
    <w:uiPriority w:val="5"/>
    <w:qFormat/>
    <w:rsid w:val="00137B00"/>
    <w:pPr>
      <w:pBdr>
        <w:top w:val="dotted" w:sz="6" w:space="4" w:color="44546A" w:themeColor="text2"/>
      </w:pBdr>
      <w:autoSpaceDE w:val="0"/>
      <w:autoSpaceDN w:val="0"/>
      <w:adjustRightInd w:val="0"/>
      <w:spacing w:before="240" w:line="220" w:lineRule="atLeast"/>
      <w:textAlignment w:val="center"/>
    </w:pPr>
    <w:rPr>
      <w:rFonts w:cs="Arial"/>
      <w:b/>
      <w:bCs/>
      <w:caps/>
      <w:color w:val="000000"/>
      <w:spacing w:val="3"/>
      <w:szCs w:val="20"/>
    </w:rPr>
  </w:style>
  <w:style w:type="character" w:customStyle="1" w:styleId="TableH1Char">
    <w:name w:val="Table H1 Char"/>
    <w:basedOn w:val="DefaultParagraphFont"/>
    <w:link w:val="TableH1"/>
    <w:uiPriority w:val="5"/>
    <w:rsid w:val="00137B00"/>
    <w:rPr>
      <w:rFonts w:ascii="Arial" w:hAnsi="Arial" w:cs="Arial"/>
      <w:b/>
      <w:bCs/>
      <w:caps/>
      <w:color w:val="000000"/>
      <w:spacing w:val="3"/>
      <w:kern w:val="0"/>
      <w:sz w:val="20"/>
      <w:szCs w:val="20"/>
      <w14:ligatures w14:val="none"/>
    </w:rPr>
  </w:style>
  <w:style w:type="paragraph" w:customStyle="1" w:styleId="TableH2">
    <w:name w:val="Table H2"/>
    <w:basedOn w:val="Normal"/>
    <w:link w:val="TableH2Char"/>
    <w:uiPriority w:val="5"/>
    <w:qFormat/>
    <w:rsid w:val="00281CD2"/>
    <w:pPr>
      <w:autoSpaceDE w:val="0"/>
      <w:autoSpaceDN w:val="0"/>
      <w:adjustRightInd w:val="0"/>
      <w:spacing w:after="120" w:line="220" w:lineRule="atLeast"/>
      <w:textAlignment w:val="center"/>
    </w:pPr>
    <w:rPr>
      <w:rFonts w:cs="HelveticaNeueLT Std Lt"/>
      <w:color w:val="000000"/>
      <w:szCs w:val="16"/>
    </w:rPr>
  </w:style>
  <w:style w:type="character" w:customStyle="1" w:styleId="TableH2Char">
    <w:name w:val="Table H2 Char"/>
    <w:basedOn w:val="DefaultParagraphFont"/>
    <w:link w:val="TableH2"/>
    <w:uiPriority w:val="5"/>
    <w:rsid w:val="00281CD2"/>
    <w:rPr>
      <w:rFonts w:ascii="Arial" w:hAnsi="Arial" w:cs="HelveticaNeueLT Std Lt"/>
      <w:color w:val="000000"/>
      <w:kern w:val="0"/>
      <w:sz w:val="20"/>
      <w:szCs w:val="16"/>
      <w14:ligatures w14:val="none"/>
    </w:rPr>
  </w:style>
  <w:style w:type="paragraph" w:customStyle="1" w:styleId="Tabletextbold">
    <w:name w:val="Table text bold"/>
    <w:basedOn w:val="Normal"/>
    <w:link w:val="TabletextboldChar"/>
    <w:uiPriority w:val="5"/>
    <w:qFormat/>
    <w:rsid w:val="00281CD2"/>
    <w:pPr>
      <w:autoSpaceDE w:val="0"/>
      <w:autoSpaceDN w:val="0"/>
      <w:adjustRightInd w:val="0"/>
      <w:spacing w:line="240" w:lineRule="atLeast"/>
      <w:textAlignment w:val="center"/>
    </w:pPr>
    <w:rPr>
      <w:rFonts w:cs="Arial"/>
      <w:b/>
    </w:rPr>
  </w:style>
  <w:style w:type="character" w:customStyle="1" w:styleId="TabletextboldChar">
    <w:name w:val="Table text bold Char"/>
    <w:basedOn w:val="DefaultParagraphFont"/>
    <w:link w:val="Tabletextbold"/>
    <w:uiPriority w:val="5"/>
    <w:rsid w:val="00281CD2"/>
    <w:rPr>
      <w:rFonts w:ascii="Arial" w:hAnsi="Arial" w:cs="Arial"/>
      <w:b/>
      <w:kern w:val="0"/>
      <w:sz w:val="20"/>
      <w14:ligatures w14:val="none"/>
    </w:rPr>
  </w:style>
  <w:style w:type="paragraph" w:customStyle="1" w:styleId="Tabletext">
    <w:name w:val="Table text"/>
    <w:basedOn w:val="Normal"/>
    <w:link w:val="TabletextChar"/>
    <w:uiPriority w:val="5"/>
    <w:qFormat/>
    <w:rsid w:val="00281CD2"/>
    <w:pPr>
      <w:autoSpaceDE w:val="0"/>
      <w:autoSpaceDN w:val="0"/>
      <w:adjustRightInd w:val="0"/>
      <w:spacing w:line="240" w:lineRule="atLeast"/>
      <w:textAlignment w:val="center"/>
    </w:pPr>
    <w:rPr>
      <w:rFonts w:cs="Arial"/>
      <w:szCs w:val="18"/>
    </w:rPr>
  </w:style>
  <w:style w:type="character" w:customStyle="1" w:styleId="TabletextChar">
    <w:name w:val="Table text Char"/>
    <w:basedOn w:val="DefaultParagraphFont"/>
    <w:link w:val="Tabletext"/>
    <w:uiPriority w:val="5"/>
    <w:rsid w:val="00281CD2"/>
    <w:rPr>
      <w:rFonts w:ascii="Arial" w:hAnsi="Arial" w:cs="Arial"/>
      <w:kern w:val="0"/>
      <w:sz w:val="20"/>
      <w:szCs w:val="18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7D3127"/>
    <w:pPr>
      <w:tabs>
        <w:tab w:val="right" w:leader="dot" w:pos="6660"/>
      </w:tabs>
      <w:spacing w:before="240" w:after="100" w:line="264" w:lineRule="auto"/>
      <w:ind w:right="3427"/>
    </w:pPr>
    <w:rPr>
      <w:rFonts w:cs="Arial"/>
      <w:b/>
      <w:noProof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BD2C06"/>
    <w:pPr>
      <w:tabs>
        <w:tab w:val="right" w:leader="dot" w:pos="6660"/>
      </w:tabs>
      <w:spacing w:after="100" w:line="264" w:lineRule="auto"/>
      <w:ind w:right="3420"/>
    </w:pPr>
    <w:rPr>
      <w:rFonts w:cs="Arial"/>
      <w:noProof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BD2C06"/>
    <w:pPr>
      <w:tabs>
        <w:tab w:val="right" w:leader="dot" w:pos="6660"/>
      </w:tabs>
      <w:spacing w:after="100" w:line="264" w:lineRule="auto"/>
      <w:ind w:left="360" w:right="3420"/>
    </w:pPr>
    <w:rPr>
      <w:rFonts w:cs="Arial"/>
      <w:noProof/>
      <w:szCs w:val="20"/>
    </w:rPr>
  </w:style>
  <w:style w:type="character" w:styleId="Hyperlink">
    <w:name w:val="Hyperlink"/>
    <w:basedOn w:val="DefaultParagraphFont"/>
    <w:uiPriority w:val="99"/>
    <w:unhideWhenUsed/>
    <w:rsid w:val="00357B3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77CFE"/>
    <w:pPr>
      <w:spacing w:before="100" w:beforeAutospacing="1" w:after="100" w:afterAutospacing="1"/>
    </w:pPr>
    <w:rPr>
      <w:lang w:val="en-CA" w:eastAsia="en-CA"/>
    </w:rPr>
  </w:style>
  <w:style w:type="table" w:customStyle="1" w:styleId="GoABanded">
    <w:name w:val="GoA Banded"/>
    <w:basedOn w:val="TableNormal"/>
    <w:uiPriority w:val="99"/>
    <w:rsid w:val="00257206"/>
    <w:pPr>
      <w:spacing w:after="0" w:line="240" w:lineRule="auto"/>
    </w:pPr>
    <w:rPr>
      <w:bCs/>
      <w:kern w:val="0"/>
      <w14:ligatures w14:val="none"/>
    </w:rPr>
    <w:tblPr>
      <w:tblStyleRowBandSize w:val="1"/>
    </w:tblPr>
    <w:tcPr>
      <w:shd w:val="clear" w:color="auto" w:fill="F2F2F2" w:themeFill="background1" w:themeFillShade="F2"/>
      <w:vAlign w:val="center"/>
    </w:tcPr>
    <w:tblStylePr w:type="firstRow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E7E6E6" w:themeFill="background2"/>
      </w:tcPr>
    </w:tblStylePr>
  </w:style>
  <w:style w:type="character" w:customStyle="1" w:styleId="Heading6Char">
    <w:name w:val="Heading 6 Char"/>
    <w:basedOn w:val="DefaultParagraphFont"/>
    <w:link w:val="Heading6"/>
    <w:uiPriority w:val="3"/>
    <w:rsid w:val="00A92E3C"/>
    <w:rPr>
      <w:rFonts w:ascii="Arial" w:eastAsiaTheme="majorEastAsia" w:hAnsi="Arial" w:cstheme="majorBidi"/>
      <w:b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unhideWhenUsed/>
    <w:rsid w:val="00CE1884"/>
    <w:pPr>
      <w:spacing w:after="120"/>
      <w:contextualSpacing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E1884"/>
    <w:rPr>
      <w:rFonts w:ascii="Arial" w:hAnsi="Arial"/>
      <w:sz w:val="18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E1884"/>
    <w:rPr>
      <w:vertAlign w:val="superscript"/>
    </w:rPr>
  </w:style>
  <w:style w:type="character" w:styleId="Strong">
    <w:name w:val="Strong"/>
    <w:basedOn w:val="DefaultParagraphFont"/>
    <w:uiPriority w:val="22"/>
    <w:unhideWhenUsed/>
    <w:qFormat/>
    <w:rsid w:val="00A06D93"/>
    <w:rPr>
      <w:b/>
      <w:bCs/>
    </w:r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A06D9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2E3C"/>
    <w:rPr>
      <w:rFonts w:ascii="Arial" w:hAnsi="Arial"/>
      <w:i/>
      <w:iCs/>
      <w:color w:val="404040" w:themeColor="text1" w:themeTint="BF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A06D9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A92E3C"/>
    <w:rPr>
      <w:rFonts w:ascii="Arial" w:hAnsi="Arial"/>
      <w:i/>
      <w:iCs/>
      <w:color w:val="4472C4" w:themeColor="accent1"/>
      <w:sz w:val="20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A06D9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F81D62"/>
    <w:rPr>
      <w:rFonts w:eastAsiaTheme="minorEastAsia"/>
      <w:color w:val="5A5A5A" w:themeColor="text1" w:themeTint="A5"/>
      <w:spacing w:val="15"/>
    </w:rPr>
  </w:style>
  <w:style w:type="paragraph" w:styleId="Header">
    <w:name w:val="header"/>
    <w:basedOn w:val="Normal"/>
    <w:link w:val="HeaderChar"/>
    <w:uiPriority w:val="99"/>
    <w:unhideWhenUsed/>
    <w:rsid w:val="006B02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0288"/>
    <w:rPr>
      <w:rFonts w:ascii="Arial" w:hAnsi="Arial"/>
      <w:sz w:val="20"/>
    </w:rPr>
  </w:style>
  <w:style w:type="character" w:customStyle="1" w:styleId="ui-provider">
    <w:name w:val="ui-provider"/>
    <w:basedOn w:val="DefaultParagraphFont"/>
    <w:rsid w:val="00E20AA4"/>
  </w:style>
  <w:style w:type="character" w:styleId="UnresolvedMention">
    <w:name w:val="Unresolved Mention"/>
    <w:basedOn w:val="DefaultParagraphFont"/>
    <w:uiPriority w:val="99"/>
    <w:semiHidden/>
    <w:unhideWhenUsed/>
    <w:rsid w:val="00E20AA4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066C23"/>
    <w:rPr>
      <w:b/>
      <w:bCs/>
      <w:sz w:val="22"/>
    </w:rPr>
  </w:style>
  <w:style w:type="character" w:customStyle="1" w:styleId="BodyTextChar">
    <w:name w:val="Body Text Char"/>
    <w:basedOn w:val="DefaultParagraphFont"/>
    <w:link w:val="BodyText"/>
    <w:rsid w:val="00066C23"/>
    <w:rPr>
      <w:rFonts w:ascii="Times New Roman" w:eastAsia="Times New Roman" w:hAnsi="Times New Roman" w:cs="Times New Roman"/>
      <w:b/>
      <w:bCs/>
      <w:kern w:val="0"/>
      <w:szCs w:val="24"/>
      <w14:ligatures w14:val="none"/>
    </w:rPr>
  </w:style>
  <w:style w:type="paragraph" w:styleId="ListParagraph">
    <w:name w:val="List Paragraph"/>
    <w:qFormat/>
    <w:rsid w:val="006B531D"/>
    <w:pPr>
      <w:spacing w:after="0" w:line="240" w:lineRule="auto"/>
    </w:pPr>
    <w:rPr>
      <w:rFonts w:ascii="Arial" w:eastAsia="Arial" w:hAnsi="Arial" w:cs="Arial"/>
      <w:kern w:val="0"/>
      <w:lang w:val="en-CA" w:eastAsia="en-CA"/>
      <w14:ligatures w14:val="none"/>
    </w:rPr>
  </w:style>
  <w:style w:type="table" w:styleId="TableGrid">
    <w:name w:val="Table Grid"/>
    <w:basedOn w:val="TableNormal"/>
    <w:uiPriority w:val="39"/>
    <w:rsid w:val="00823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97F2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97F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7F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7F24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7F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7F24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reeya.kisi\OneDrive%20-%20Government%20of%20Alberta\Documents\Resources-SK\Publication\Document%20template-1colum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866FE-8ACE-46F2-9464-88AA1247C76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c3ebf9-3c2f-4745-a75f-55836bdb736f}" enabled="1" method="Privileged" siteId="{2bb51c06-af9b-42c5-8bf5-3c3b7b10850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Document template-1column</Template>
  <TotalTime>191</TotalTime>
  <Pages>5</Pages>
  <Words>553</Words>
  <Characters>2668</Characters>
  <Application>Microsoft Office Word</Application>
  <DocSecurity>0</DocSecurity>
  <Lines>194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M- Product Labels</vt:lpstr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M- Product Labels</dc:title>
  <dc:subject>Meat, Abattoir, Meat Facility Standards, MFS 2022, Recall, Product labels</dc:subject>
  <dc:creator>Government of Alberta- Agriculture and Irrigation- Food Safety</dc:creator>
  <cp:keywords>Security Classification: PUBLIC</cp:keywords>
  <dc:description/>
  <cp:revision>164</cp:revision>
  <cp:lastPrinted>2024-05-16T19:17:00Z</cp:lastPrinted>
  <dcterms:created xsi:type="dcterms:W3CDTF">2026-05-13T17:06:00Z</dcterms:created>
  <dcterms:modified xsi:type="dcterms:W3CDTF">2026-08-13T16:10:00Z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1,2,3,44741b59,10c1ce3,7599e50f,2fab1f9b,405fc92,3dbb914e</vt:lpwstr>
  </property>
  <property fmtid="{D5CDD505-2E9C-101B-9397-08002B2CF9AE}" pid="3" name="ClassificationContentMarkingFooterFontProps">
    <vt:lpwstr>#000000,11,Aptos</vt:lpwstr>
  </property>
  <property fmtid="{D5CDD505-2E9C-101B-9397-08002B2CF9AE}" pid="4" name="ClassificationContentMarkingFooterText">
    <vt:lpwstr>Classification: Public</vt:lpwstr>
  </property>
  <property fmtid="{D5CDD505-2E9C-101B-9397-08002B2CF9AE}" pid="5" name="MSIP_Label_abf2ea38-542c-4b75-bd7d-582ec36a519f_Enabled">
    <vt:lpwstr>true</vt:lpwstr>
  </property>
  <property fmtid="{D5CDD505-2E9C-101B-9397-08002B2CF9AE}" pid="6" name="MSIP_Label_abf2ea38-542c-4b75-bd7d-582ec36a519f_SetDate">
    <vt:lpwstr>2024-05-02T14:33:31Z</vt:lpwstr>
  </property>
  <property fmtid="{D5CDD505-2E9C-101B-9397-08002B2CF9AE}" pid="7" name="MSIP_Label_abf2ea38-542c-4b75-bd7d-582ec36a519f_Method">
    <vt:lpwstr>Standard</vt:lpwstr>
  </property>
  <property fmtid="{D5CDD505-2E9C-101B-9397-08002B2CF9AE}" pid="8" name="MSIP_Label_abf2ea38-542c-4b75-bd7d-582ec36a519f_Name">
    <vt:lpwstr>Protected A</vt:lpwstr>
  </property>
  <property fmtid="{D5CDD505-2E9C-101B-9397-08002B2CF9AE}" pid="9" name="MSIP_Label_abf2ea38-542c-4b75-bd7d-582ec36a519f_SiteId">
    <vt:lpwstr>2bb51c06-af9b-42c5-8bf5-3c3b7b10850b</vt:lpwstr>
  </property>
  <property fmtid="{D5CDD505-2E9C-101B-9397-08002B2CF9AE}" pid="10" name="MSIP_Label_abf2ea38-542c-4b75-bd7d-582ec36a519f_ActionId">
    <vt:lpwstr>80afd6e6-3af4-4d8f-af66-b95da21a7bd4</vt:lpwstr>
  </property>
  <property fmtid="{D5CDD505-2E9C-101B-9397-08002B2CF9AE}" pid="11" name="MSIP_Label_abf2ea38-542c-4b75-bd7d-582ec36a519f_ContentBits">
    <vt:lpwstr>2</vt:lpwstr>
  </property>
  <property fmtid="{D5CDD505-2E9C-101B-9397-08002B2CF9AE}" pid="12" name="DISdDocName">
    <vt:lpwstr>AGUCMINT-9273088</vt:lpwstr>
  </property>
  <property fmtid="{D5CDD505-2E9C-101B-9397-08002B2CF9AE}" pid="13" name="DISProperties">
    <vt:lpwstr>DISdDocName,DIScgiUrl,DISdUser,DISdID,DISidcName,DISTaskPaneUrl</vt:lpwstr>
  </property>
  <property fmtid="{D5CDD505-2E9C-101B-9397-08002B2CF9AE}" pid="14" name="DIScgiUrl">
    <vt:lpwstr>http://agucm.agric.gov.ab.ca/cs/idcplg</vt:lpwstr>
  </property>
  <property fmtid="{D5CDD505-2E9C-101B-9397-08002B2CF9AE}" pid="15" name="DISdUser">
    <vt:lpwstr>shreeya.kisi</vt:lpwstr>
  </property>
  <property fmtid="{D5CDD505-2E9C-101B-9397-08002B2CF9AE}" pid="16" name="DISdID">
    <vt:lpwstr>9858145</vt:lpwstr>
  </property>
  <property fmtid="{D5CDD505-2E9C-101B-9397-08002B2CF9AE}" pid="17" name="DISidcName">
    <vt:lpwstr>agucmintprod</vt:lpwstr>
  </property>
  <property fmtid="{D5CDD505-2E9C-101B-9397-08002B2CF9AE}" pid="18" name="DISTaskPaneUrl">
    <vt:lpwstr>http://agucm.agric.gov.ab.ca/cs/idcplg?IdcService=DESKTOP_DOC_INFO&amp;dDocName=AGUCMINT-9273088&amp;dID=9858145&amp;ClientControlled=DocMan,taskpane&amp;coreContentOnly=1</vt:lpwstr>
  </property>
</Properties>
</file>