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"/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938"/>
        <w:gridCol w:w="3544"/>
      </w:tblGrid>
      <w:tr w:rsidR="00BD71A9" w:rsidRPr="000226F4" w14:paraId="49131138" w14:textId="77777777" w:rsidTr="00ED261E">
        <w:trPr>
          <w:trHeight w:val="844"/>
        </w:trPr>
        <w:tc>
          <w:tcPr>
            <w:tcW w:w="2263" w:type="dxa"/>
            <w:vAlign w:val="center"/>
            <w:hideMark/>
          </w:tcPr>
          <w:p w14:paraId="41609C7F" w14:textId="77777777" w:rsidR="00BD71A9" w:rsidRPr="006469CC" w:rsidRDefault="00BD71A9" w:rsidP="00BF7498">
            <w:pPr>
              <w:rPr>
                <w:rFonts w:ascii="Arial" w:hAnsi="Arial" w:cs="Arial"/>
                <w:szCs w:val="28"/>
              </w:rPr>
            </w:pPr>
            <w:r w:rsidRPr="006469CC">
              <w:rPr>
                <w:rFonts w:ascii="Arial" w:hAnsi="Arial" w:cs="Arial"/>
                <w:sz w:val="18"/>
                <w:szCs w:val="20"/>
              </w:rPr>
              <w:t>Company Name/Logo</w:t>
            </w:r>
          </w:p>
        </w:tc>
        <w:tc>
          <w:tcPr>
            <w:tcW w:w="7938" w:type="dxa"/>
            <w:vAlign w:val="center"/>
          </w:tcPr>
          <w:p w14:paraId="3260824A" w14:textId="1D9B127B" w:rsidR="00BD71A9" w:rsidRPr="006469CC" w:rsidRDefault="007C5075" w:rsidP="00BF7498">
            <w:pPr>
              <w:rPr>
                <w:rFonts w:ascii="Arial" w:hAnsi="Arial" w:cs="Arial"/>
                <w:b/>
                <w:bCs/>
                <w:szCs w:val="28"/>
              </w:rPr>
            </w:pPr>
            <w:r>
              <w:rPr>
                <w:rFonts w:ascii="Arial" w:hAnsi="Arial" w:cs="Arial"/>
                <w:b/>
                <w:bCs/>
                <w:szCs w:val="28"/>
              </w:rPr>
              <w:t>Ingredients/</w:t>
            </w:r>
            <w:r w:rsidR="002D54C6">
              <w:rPr>
                <w:rFonts w:ascii="Arial" w:hAnsi="Arial" w:cs="Arial"/>
                <w:b/>
                <w:bCs/>
                <w:szCs w:val="28"/>
              </w:rPr>
              <w:t xml:space="preserve">Suppliers </w:t>
            </w:r>
            <w:r>
              <w:rPr>
                <w:rFonts w:ascii="Arial" w:hAnsi="Arial" w:cs="Arial"/>
                <w:b/>
                <w:bCs/>
                <w:szCs w:val="28"/>
              </w:rPr>
              <w:t>Record</w:t>
            </w:r>
            <w:r w:rsidR="00E73335">
              <w:rPr>
                <w:rFonts w:ascii="Arial" w:hAnsi="Arial" w:cs="Arial"/>
                <w:b/>
                <w:bCs/>
                <w:szCs w:val="28"/>
              </w:rPr>
              <w:t xml:space="preserve"> Example</w:t>
            </w:r>
          </w:p>
        </w:tc>
        <w:tc>
          <w:tcPr>
            <w:tcW w:w="3544" w:type="dxa"/>
            <w:vAlign w:val="center"/>
            <w:hideMark/>
          </w:tcPr>
          <w:p w14:paraId="3B7315AB" w14:textId="77777777" w:rsidR="00BD71A9" w:rsidRPr="006469CC" w:rsidRDefault="00BD71A9" w:rsidP="00BF7498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t>Version No.: 01</w:t>
            </w:r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br/>
              <w:t xml:space="preserve">Last revised </w:t>
            </w:r>
            <w:proofErr w:type="gramStart"/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t>on:</w:t>
            </w:r>
            <w:proofErr w:type="gramEnd"/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t xml:space="preserve"> mm-dd-</w:t>
            </w:r>
            <w:proofErr w:type="spellStart"/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t>yyyy</w:t>
            </w:r>
            <w:proofErr w:type="spellEnd"/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br/>
              <w:t>Approved by: [Personnel responsible]</w:t>
            </w:r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br/>
              <w:t>Effective Date: mm-dd-</w:t>
            </w:r>
            <w:proofErr w:type="spellStart"/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t>yyyy</w:t>
            </w:r>
            <w:proofErr w:type="spellEnd"/>
          </w:p>
        </w:tc>
      </w:tr>
    </w:tbl>
    <w:p w14:paraId="15501870" w14:textId="77777777" w:rsidR="002C5606" w:rsidRPr="00AB7DB8" w:rsidRDefault="002C5606" w:rsidP="00AB7DB8">
      <w:pPr>
        <w:rPr>
          <w:b/>
        </w:rPr>
      </w:pPr>
    </w:p>
    <w:p w14:paraId="0BF89220" w14:textId="77777777" w:rsidR="00262F8A" w:rsidRDefault="00262F8A" w:rsidP="00262F8A">
      <w:pPr>
        <w:spacing w:after="100"/>
        <w:rPr>
          <w:rFonts w:ascii="Arial" w:eastAsia="Calibri" w:hAnsi="Arial" w:cs="Arial"/>
          <w:sz w:val="20"/>
          <w:szCs w:val="20"/>
        </w:rPr>
      </w:pPr>
      <w:r w:rsidRPr="00262F8A">
        <w:rPr>
          <w:rFonts w:ascii="Arial" w:eastAsia="Calibri" w:hAnsi="Arial" w:cs="Arial"/>
          <w:sz w:val="20"/>
          <w:szCs w:val="20"/>
        </w:rPr>
        <w:t xml:space="preserve">Categories: Spices &amp; Seasonings | Curing Agents | Binders &amp; Fillers | Acids &amp; Antimicrobials | Smoke &amp; </w:t>
      </w:r>
      <w:proofErr w:type="spellStart"/>
      <w:r w:rsidRPr="00262F8A">
        <w:rPr>
          <w:rFonts w:ascii="Arial" w:eastAsia="Calibri" w:hAnsi="Arial" w:cs="Arial"/>
          <w:sz w:val="20"/>
          <w:szCs w:val="20"/>
        </w:rPr>
        <w:t>Flavourings</w:t>
      </w:r>
      <w:proofErr w:type="spellEnd"/>
      <w:r w:rsidRPr="00262F8A">
        <w:rPr>
          <w:rFonts w:ascii="Arial" w:eastAsia="Calibri" w:hAnsi="Arial" w:cs="Arial"/>
          <w:sz w:val="20"/>
          <w:szCs w:val="20"/>
        </w:rPr>
        <w:t xml:space="preserve"> | Casings (natural/collagen/fibrous) | Food Contact Packaging | Labels &amp; Tags | Other.</w:t>
      </w:r>
    </w:p>
    <w:p w14:paraId="601D3B89" w14:textId="53290460" w:rsidR="004F5DEA" w:rsidRDefault="009B7BFD" w:rsidP="009B7BFD">
      <w:pPr>
        <w:spacing w:after="10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Write the name of the approver in ‘Approved by (name) and </w:t>
      </w:r>
      <w:r w:rsidR="002B6190">
        <w:rPr>
          <w:rFonts w:ascii="Arial" w:eastAsia="Calibri" w:hAnsi="Arial" w:cs="Arial"/>
          <w:sz w:val="20"/>
          <w:szCs w:val="20"/>
        </w:rPr>
        <w:t xml:space="preserve">the date of approval of the supplier in ‘Date Approved’. </w:t>
      </w:r>
    </w:p>
    <w:p w14:paraId="4B4C13FE" w14:textId="3BB86B87" w:rsidR="004F5DEA" w:rsidRPr="005F69ED" w:rsidRDefault="004F5DEA" w:rsidP="009B7BFD">
      <w:pPr>
        <w:spacing w:after="10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The verifier </w:t>
      </w:r>
      <w:r w:rsidR="00F74B0B">
        <w:rPr>
          <w:rFonts w:ascii="Arial" w:eastAsia="Calibri" w:hAnsi="Arial" w:cs="Arial"/>
          <w:sz w:val="20"/>
          <w:szCs w:val="20"/>
        </w:rPr>
        <w:t xml:space="preserve">will add his initials and </w:t>
      </w:r>
      <w:r w:rsidR="00532D0A">
        <w:rPr>
          <w:rFonts w:ascii="Arial" w:eastAsia="Calibri" w:hAnsi="Arial" w:cs="Arial"/>
          <w:sz w:val="20"/>
          <w:szCs w:val="20"/>
        </w:rPr>
        <w:t>date of review in the ‘Date Last Reviewed’ column</w:t>
      </w:r>
      <w:r w:rsidR="00A01663">
        <w:rPr>
          <w:rFonts w:ascii="Arial" w:eastAsia="Calibri" w:hAnsi="Arial" w:cs="Arial"/>
          <w:sz w:val="20"/>
          <w:szCs w:val="20"/>
        </w:rPr>
        <w:t xml:space="preserve"> after reviewing the accuracy of the ingredient supplier information.</w:t>
      </w:r>
    </w:p>
    <w:p w14:paraId="1306EE81" w14:textId="77777777" w:rsidR="00262F8A" w:rsidRPr="002C5606" w:rsidRDefault="00262F8A" w:rsidP="002C5606">
      <w:pPr>
        <w:pStyle w:val="ListParagraph"/>
        <w:ind w:left="720"/>
        <w:rPr>
          <w:b/>
          <w:sz w:val="24"/>
          <w:szCs w:val="24"/>
        </w:rPr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5"/>
        <w:gridCol w:w="1305"/>
        <w:gridCol w:w="798"/>
        <w:gridCol w:w="1051"/>
        <w:gridCol w:w="1159"/>
        <w:gridCol w:w="1322"/>
        <w:gridCol w:w="2050"/>
        <w:gridCol w:w="978"/>
        <w:gridCol w:w="978"/>
        <w:gridCol w:w="975"/>
        <w:gridCol w:w="1694"/>
      </w:tblGrid>
      <w:tr w:rsidR="002C5606" w14:paraId="42F99B51" w14:textId="77777777" w:rsidTr="00C93BD4">
        <w:trPr>
          <w:tblHeader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13135CA" w14:textId="77777777" w:rsidR="002C5606" w:rsidRDefault="002C5606" w:rsidP="00BF749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Supplier Name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7E93FC8" w14:textId="77777777" w:rsidR="002C5606" w:rsidRDefault="002C5606" w:rsidP="00BF749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Street Address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A409461" w14:textId="77777777" w:rsidR="002C5606" w:rsidRDefault="002C5606" w:rsidP="00BF749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City / Town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A8913F8" w14:textId="77777777" w:rsidR="002C5606" w:rsidRDefault="002C5606" w:rsidP="00BF749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Phone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CFFCEA" w14:textId="796BF7E5" w:rsidR="002C5606" w:rsidRDefault="002C5606" w:rsidP="00BF749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Email / After Hours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1268575" w14:textId="77777777" w:rsidR="002C5606" w:rsidRDefault="002C5606" w:rsidP="00BF749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Category (see legend above)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DABB4A" w14:textId="77777777" w:rsidR="002C5606" w:rsidRDefault="002C5606" w:rsidP="00BF749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Materials / Ingredients / Packaging Supplied (list all from this supplier)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4FBAEE" w14:textId="77777777" w:rsidR="002C5606" w:rsidRDefault="002C5606" w:rsidP="00BF749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Approved By (name)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CC32D60" w14:textId="77777777" w:rsidR="002C5606" w:rsidRDefault="002C5606" w:rsidP="00BF749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Date Approved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6B0B1E4" w14:textId="380B2062" w:rsidR="002C5606" w:rsidRDefault="002C5606" w:rsidP="00BF749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Date </w:t>
            </w:r>
            <w:r w:rsidR="005F69E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of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Last Review</w:t>
            </w:r>
            <w:r w:rsidR="004F5DE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(Verifier initials and date)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A52E9B" w14:textId="77777777" w:rsidR="002C5606" w:rsidRDefault="002C5606" w:rsidP="00BF749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Notes (allergen status, cert. required?)</w:t>
            </w:r>
          </w:p>
        </w:tc>
      </w:tr>
      <w:tr w:rsidR="002C5606" w14:paraId="23358D10" w14:textId="77777777" w:rsidTr="00C93BD4">
        <w:trPr>
          <w:trHeight w:val="101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C8564D" w14:textId="77777777" w:rsidR="002C5606" w:rsidRDefault="002C5606" w:rsidP="00BF7498">
            <w: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CA3CD0C" w14:textId="77777777" w:rsidR="002C5606" w:rsidRDefault="002C5606" w:rsidP="00BF7498">
            <w: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2FE0F9E" w14:textId="77777777" w:rsidR="002C5606" w:rsidRDefault="002C5606" w:rsidP="00BF7498">
            <w: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A9D41A" w14:textId="77777777" w:rsidR="002C5606" w:rsidRDefault="002C5606" w:rsidP="00BF7498">
            <w: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93AA9A9" w14:textId="77777777" w:rsidR="002C5606" w:rsidRDefault="002C5606" w:rsidP="00BF7498">
            <w: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A8B856B" w14:textId="77777777" w:rsidR="002C5606" w:rsidRDefault="002C5606" w:rsidP="00BF7498">
            <w:r>
              <w:t> 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58A4F95" w14:textId="77777777" w:rsidR="002C5606" w:rsidRDefault="002C5606" w:rsidP="00BF7498">
            <w: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61BEEC1" w14:textId="77777777" w:rsidR="002C5606" w:rsidRDefault="002C5606" w:rsidP="00BF7498">
            <w: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A343F8" w14:textId="77777777" w:rsidR="002C5606" w:rsidRDefault="002C5606" w:rsidP="00BF7498">
            <w: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A736379" w14:textId="77777777" w:rsidR="002C5606" w:rsidRDefault="002C5606" w:rsidP="00BF7498">
            <w: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7BC05C1" w14:textId="77777777" w:rsidR="002C5606" w:rsidRDefault="002C5606" w:rsidP="00BF7498">
            <w:r>
              <w:t> </w:t>
            </w:r>
          </w:p>
        </w:tc>
      </w:tr>
      <w:tr w:rsidR="00C93BD4" w14:paraId="50DEE5D4" w14:textId="77777777" w:rsidTr="00C93BD4">
        <w:trPr>
          <w:trHeight w:val="101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C87ACFB" w14:textId="77777777" w:rsidR="00C93BD4" w:rsidRDefault="00C93BD4" w:rsidP="00BF7498"/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C03D4E7" w14:textId="77777777" w:rsidR="00C93BD4" w:rsidRDefault="00C93BD4" w:rsidP="00BF7498"/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A0B72D7" w14:textId="77777777" w:rsidR="00C93BD4" w:rsidRDefault="00C93BD4" w:rsidP="00BF7498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41828A" w14:textId="77777777" w:rsidR="00C93BD4" w:rsidRDefault="00C93BD4" w:rsidP="00BF7498"/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039B934" w14:textId="77777777" w:rsidR="00C93BD4" w:rsidRDefault="00C93BD4" w:rsidP="00BF7498"/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82EE42" w14:textId="77777777" w:rsidR="00C93BD4" w:rsidRDefault="00C93BD4" w:rsidP="00BF7498"/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FB492C" w14:textId="77777777" w:rsidR="00C93BD4" w:rsidRDefault="00C93BD4" w:rsidP="00BF7498"/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132E5BE" w14:textId="77777777" w:rsidR="00C93BD4" w:rsidRDefault="00C93BD4" w:rsidP="00BF7498"/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A46BCF" w14:textId="77777777" w:rsidR="00C93BD4" w:rsidRDefault="00C93BD4" w:rsidP="00BF7498"/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6C8D079" w14:textId="77777777" w:rsidR="00C93BD4" w:rsidRDefault="00C93BD4" w:rsidP="00BF7498"/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0F2777D" w14:textId="77777777" w:rsidR="00C93BD4" w:rsidRDefault="00C93BD4" w:rsidP="00BF7498"/>
        </w:tc>
      </w:tr>
      <w:tr w:rsidR="00C93BD4" w14:paraId="10933FA1" w14:textId="77777777" w:rsidTr="00C93BD4">
        <w:trPr>
          <w:trHeight w:val="101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72FA6B" w14:textId="77777777" w:rsidR="00C93BD4" w:rsidRDefault="00C93BD4" w:rsidP="00BF7498"/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1FDC724" w14:textId="77777777" w:rsidR="00C93BD4" w:rsidRDefault="00C93BD4" w:rsidP="00BF7498"/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FCD9C0C" w14:textId="77777777" w:rsidR="00C93BD4" w:rsidRDefault="00C93BD4" w:rsidP="00BF7498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E86EBE" w14:textId="77777777" w:rsidR="00C93BD4" w:rsidRDefault="00C93BD4" w:rsidP="00BF7498"/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8ED6EEE" w14:textId="77777777" w:rsidR="00C93BD4" w:rsidRDefault="00C93BD4" w:rsidP="00BF7498"/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7C55656" w14:textId="77777777" w:rsidR="00C93BD4" w:rsidRDefault="00C93BD4" w:rsidP="00BF7498"/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88DEBBA" w14:textId="77777777" w:rsidR="00C93BD4" w:rsidRDefault="00C93BD4" w:rsidP="00BF7498"/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798E0D0" w14:textId="77777777" w:rsidR="00C93BD4" w:rsidRDefault="00C93BD4" w:rsidP="00BF7498"/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EF565C7" w14:textId="77777777" w:rsidR="00C93BD4" w:rsidRDefault="00C93BD4" w:rsidP="00BF7498"/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74E5172" w14:textId="77777777" w:rsidR="00C93BD4" w:rsidRDefault="00C93BD4" w:rsidP="00BF7498"/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974733" w14:textId="77777777" w:rsidR="00C93BD4" w:rsidRDefault="00C93BD4" w:rsidP="00BF7498"/>
        </w:tc>
      </w:tr>
      <w:tr w:rsidR="00C93BD4" w14:paraId="773FD711" w14:textId="77777777" w:rsidTr="00C93BD4">
        <w:trPr>
          <w:trHeight w:val="101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32AD1C2" w14:textId="77777777" w:rsidR="00C93BD4" w:rsidRDefault="00C93BD4" w:rsidP="00BF7498"/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CBDA5B1" w14:textId="77777777" w:rsidR="00C93BD4" w:rsidRDefault="00C93BD4" w:rsidP="00BF7498"/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28A4335" w14:textId="77777777" w:rsidR="00C93BD4" w:rsidRDefault="00C93BD4" w:rsidP="00BF7498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D4112CE" w14:textId="77777777" w:rsidR="00C93BD4" w:rsidRDefault="00C93BD4" w:rsidP="00BF7498"/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47B5EC6" w14:textId="77777777" w:rsidR="00C93BD4" w:rsidRDefault="00C93BD4" w:rsidP="00BF7498"/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EFA82C" w14:textId="77777777" w:rsidR="00C93BD4" w:rsidRDefault="00C93BD4" w:rsidP="00BF7498"/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4137C72" w14:textId="77777777" w:rsidR="00C93BD4" w:rsidRDefault="00C93BD4" w:rsidP="00BF7498"/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A9A00CC" w14:textId="77777777" w:rsidR="00C93BD4" w:rsidRDefault="00C93BD4" w:rsidP="00BF7498"/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11D74B7" w14:textId="77777777" w:rsidR="00C93BD4" w:rsidRDefault="00C93BD4" w:rsidP="00BF7498"/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2136BD2" w14:textId="77777777" w:rsidR="00C93BD4" w:rsidRDefault="00C93BD4" w:rsidP="00BF7498"/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E1C1ADF" w14:textId="77777777" w:rsidR="00C93BD4" w:rsidRDefault="00C93BD4" w:rsidP="00BF7498"/>
        </w:tc>
      </w:tr>
      <w:tr w:rsidR="00C93BD4" w14:paraId="1A35EE91" w14:textId="77777777" w:rsidTr="00C93BD4">
        <w:trPr>
          <w:trHeight w:val="101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0C1B334" w14:textId="77777777" w:rsidR="00C93BD4" w:rsidRDefault="00C93BD4" w:rsidP="00BF7498"/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0493E7" w14:textId="77777777" w:rsidR="00C93BD4" w:rsidRDefault="00C93BD4" w:rsidP="00BF7498"/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4AADFBB" w14:textId="77777777" w:rsidR="00C93BD4" w:rsidRDefault="00C93BD4" w:rsidP="00BF7498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55E877" w14:textId="77777777" w:rsidR="00C93BD4" w:rsidRDefault="00C93BD4" w:rsidP="00BF7498"/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C40DC5" w14:textId="77777777" w:rsidR="00C93BD4" w:rsidRDefault="00C93BD4" w:rsidP="00BF7498"/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8513807" w14:textId="77777777" w:rsidR="00C93BD4" w:rsidRDefault="00C93BD4" w:rsidP="00BF7498"/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EDF28F4" w14:textId="77777777" w:rsidR="00C93BD4" w:rsidRDefault="00C93BD4" w:rsidP="00BF7498"/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32EC43" w14:textId="77777777" w:rsidR="00C93BD4" w:rsidRDefault="00C93BD4" w:rsidP="00BF7498"/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69E9517" w14:textId="77777777" w:rsidR="00C93BD4" w:rsidRDefault="00C93BD4" w:rsidP="00BF7498"/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CA6985" w14:textId="77777777" w:rsidR="00C93BD4" w:rsidRDefault="00C93BD4" w:rsidP="00BF7498"/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3F0F2B" w14:textId="77777777" w:rsidR="00C93BD4" w:rsidRDefault="00C93BD4" w:rsidP="00BF7498"/>
        </w:tc>
      </w:tr>
    </w:tbl>
    <w:p w14:paraId="08209D05" w14:textId="77777777" w:rsidR="002C5606" w:rsidRPr="002C5606" w:rsidRDefault="002C5606" w:rsidP="002C5606">
      <w:pPr>
        <w:rPr>
          <w:bCs/>
          <w:sz w:val="20"/>
          <w:szCs w:val="20"/>
        </w:rPr>
      </w:pPr>
    </w:p>
    <w:sectPr w:rsidR="002C5606" w:rsidRPr="002C5606" w:rsidSect="00CE1F20">
      <w:footerReference w:type="default" r:id="rId8"/>
      <w:pgSz w:w="15840" w:h="12240" w:orient="landscape"/>
      <w:pgMar w:top="993" w:right="1098" w:bottom="851" w:left="993" w:header="720" w:footer="4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CBAD2" w14:textId="77777777" w:rsidR="00583CFA" w:rsidRDefault="00583CFA" w:rsidP="00971486">
      <w:r>
        <w:separator/>
      </w:r>
    </w:p>
  </w:endnote>
  <w:endnote w:type="continuationSeparator" w:id="0">
    <w:p w14:paraId="7DB8B186" w14:textId="77777777" w:rsidR="00583CFA" w:rsidRDefault="00583CFA" w:rsidP="00971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69115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9F4574" w14:textId="32A0355A" w:rsidR="00CE1F20" w:rsidRDefault="00CE1F20">
        <w:pPr>
          <w:pStyle w:val="Footer"/>
          <w:jc w:val="right"/>
        </w:pPr>
        <w:r w:rsidRPr="00CE1F20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CE1F20">
          <w:rPr>
            <w:rFonts w:ascii="Arial" w:hAnsi="Arial" w:cs="Arial"/>
            <w:b/>
            <w:bCs/>
            <w:sz w:val="18"/>
            <w:szCs w:val="18"/>
          </w:rPr>
          <w:instrText xml:space="preserve"> PAGE   \* MERGEFORMAT </w:instrText>
        </w:r>
        <w:r w:rsidRPr="00CE1F20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Pr="00CE1F20">
          <w:rPr>
            <w:rFonts w:ascii="Arial" w:hAnsi="Arial" w:cs="Arial"/>
            <w:b/>
            <w:bCs/>
            <w:noProof/>
            <w:sz w:val="18"/>
            <w:szCs w:val="18"/>
          </w:rPr>
          <w:t>2</w:t>
        </w:r>
        <w:r w:rsidRPr="00CE1F20">
          <w:rPr>
            <w:rFonts w:ascii="Arial" w:hAnsi="Arial" w:cs="Arial"/>
            <w:b/>
            <w:bCs/>
            <w:noProof/>
            <w:sz w:val="18"/>
            <w:szCs w:val="18"/>
          </w:rPr>
          <w:fldChar w:fldCharType="end"/>
        </w:r>
      </w:p>
    </w:sdtContent>
  </w:sdt>
  <w:p w14:paraId="4BC2C1AB" w14:textId="77777777" w:rsidR="00CE1F20" w:rsidRDefault="00CE1F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45A99" w14:textId="77777777" w:rsidR="00583CFA" w:rsidRDefault="00583CFA" w:rsidP="00971486">
      <w:r>
        <w:separator/>
      </w:r>
    </w:p>
  </w:footnote>
  <w:footnote w:type="continuationSeparator" w:id="0">
    <w:p w14:paraId="194CF19A" w14:textId="77777777" w:rsidR="00583CFA" w:rsidRDefault="00583CFA" w:rsidP="00971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&quot;&quot;" style="width:22.35pt;height:10.75pt;visibility:visible;mso-wrap-style:square" o:bullet="t">
        <v:imagedata r:id="rId1" o:title=""/>
      </v:shape>
    </w:pict>
  </w:numPicBullet>
  <w:abstractNum w:abstractNumId="0" w15:restartNumberingAfterBreak="0">
    <w:nsid w:val="37F144BC"/>
    <w:multiLevelType w:val="hybridMultilevel"/>
    <w:tmpl w:val="24CE6AEC"/>
    <w:lvl w:ilvl="0" w:tplc="36C202A4">
      <w:start w:val="1"/>
      <w:numFmt w:val="bullet"/>
      <w:lvlText w:val="•"/>
      <w:lvlJc w:val="left"/>
      <w:pPr>
        <w:ind w:left="720" w:hanging="360"/>
      </w:pPr>
    </w:lvl>
    <w:lvl w:ilvl="1" w:tplc="AAFAB814">
      <w:start w:val="1"/>
      <w:numFmt w:val="bullet"/>
      <w:lvlText w:val="◦"/>
      <w:lvlJc w:val="left"/>
      <w:pPr>
        <w:ind w:left="1080" w:hanging="360"/>
      </w:pPr>
    </w:lvl>
    <w:lvl w:ilvl="2" w:tplc="4D7AB098">
      <w:numFmt w:val="decimal"/>
      <w:lvlText w:val=""/>
      <w:lvlJc w:val="left"/>
    </w:lvl>
    <w:lvl w:ilvl="3" w:tplc="3E92DC86">
      <w:numFmt w:val="decimal"/>
      <w:lvlText w:val=""/>
      <w:lvlJc w:val="left"/>
    </w:lvl>
    <w:lvl w:ilvl="4" w:tplc="C39A7322">
      <w:numFmt w:val="decimal"/>
      <w:lvlText w:val=""/>
      <w:lvlJc w:val="left"/>
    </w:lvl>
    <w:lvl w:ilvl="5" w:tplc="380CAB26">
      <w:numFmt w:val="decimal"/>
      <w:lvlText w:val=""/>
      <w:lvlJc w:val="left"/>
    </w:lvl>
    <w:lvl w:ilvl="6" w:tplc="50F8B2B6">
      <w:numFmt w:val="decimal"/>
      <w:lvlText w:val=""/>
      <w:lvlJc w:val="left"/>
    </w:lvl>
    <w:lvl w:ilvl="7" w:tplc="8A66ECB8">
      <w:numFmt w:val="decimal"/>
      <w:lvlText w:val=""/>
      <w:lvlJc w:val="left"/>
    </w:lvl>
    <w:lvl w:ilvl="8" w:tplc="12E058A4">
      <w:numFmt w:val="decimal"/>
      <w:lvlText w:val=""/>
      <w:lvlJc w:val="left"/>
    </w:lvl>
  </w:abstractNum>
  <w:abstractNum w:abstractNumId="1" w15:restartNumberingAfterBreak="0">
    <w:nsid w:val="5A9F3F95"/>
    <w:multiLevelType w:val="hybridMultilevel"/>
    <w:tmpl w:val="63F64066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11087"/>
    <w:multiLevelType w:val="hybridMultilevel"/>
    <w:tmpl w:val="FA52C724"/>
    <w:lvl w:ilvl="0" w:tplc="C8945636">
      <w:start w:val="1"/>
      <w:numFmt w:val="bullet"/>
      <w:pStyle w:val="Bullet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44CC3C">
      <w:start w:val="1"/>
      <w:numFmt w:val="bullet"/>
      <w:pStyle w:val="BulletL2"/>
      <w:lvlText w:val="­"/>
      <w:lvlJc w:val="left"/>
      <w:pPr>
        <w:ind w:left="144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B75CCE"/>
    <w:multiLevelType w:val="hybridMultilevel"/>
    <w:tmpl w:val="0E8A2C4E"/>
    <w:lvl w:ilvl="0" w:tplc="278EE472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num w:numId="1" w16cid:durableId="1071538207">
    <w:abstractNumId w:val="2"/>
  </w:num>
  <w:num w:numId="2" w16cid:durableId="589893316">
    <w:abstractNumId w:val="2"/>
    <w:lvlOverride w:ilvl="0">
      <w:startOverride w:val="1"/>
    </w:lvlOverride>
  </w:num>
  <w:num w:numId="3" w16cid:durableId="568803681">
    <w:abstractNumId w:val="3"/>
  </w:num>
  <w:num w:numId="4" w16cid:durableId="610287454">
    <w:abstractNumId w:val="0"/>
    <w:lvlOverride w:ilvl="0">
      <w:startOverride w:val="1"/>
    </w:lvlOverride>
  </w:num>
  <w:num w:numId="5" w16cid:durableId="1977561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8A"/>
    <w:rsid w:val="00004EB1"/>
    <w:rsid w:val="000077FE"/>
    <w:rsid w:val="00022CD9"/>
    <w:rsid w:val="000237D3"/>
    <w:rsid w:val="00024558"/>
    <w:rsid w:val="00026EB5"/>
    <w:rsid w:val="00030B1A"/>
    <w:rsid w:val="0003132A"/>
    <w:rsid w:val="00032652"/>
    <w:rsid w:val="00046606"/>
    <w:rsid w:val="00055C83"/>
    <w:rsid w:val="00066C23"/>
    <w:rsid w:val="000743E1"/>
    <w:rsid w:val="000A274F"/>
    <w:rsid w:val="000A4E50"/>
    <w:rsid w:val="000A5744"/>
    <w:rsid w:val="000A6778"/>
    <w:rsid w:val="000B701C"/>
    <w:rsid w:val="000C43F8"/>
    <w:rsid w:val="000D2FA9"/>
    <w:rsid w:val="000D63F1"/>
    <w:rsid w:val="000E11E5"/>
    <w:rsid w:val="000E2C94"/>
    <w:rsid w:val="000E4C60"/>
    <w:rsid w:val="000E6293"/>
    <w:rsid w:val="000F0131"/>
    <w:rsid w:val="000F326E"/>
    <w:rsid w:val="000F34E9"/>
    <w:rsid w:val="000F378B"/>
    <w:rsid w:val="000F45F4"/>
    <w:rsid w:val="00105F94"/>
    <w:rsid w:val="00113D0F"/>
    <w:rsid w:val="00114995"/>
    <w:rsid w:val="001175E5"/>
    <w:rsid w:val="00121A83"/>
    <w:rsid w:val="001225A4"/>
    <w:rsid w:val="00133EEE"/>
    <w:rsid w:val="00137B00"/>
    <w:rsid w:val="0016018E"/>
    <w:rsid w:val="001B55A5"/>
    <w:rsid w:val="001D0894"/>
    <w:rsid w:val="001D4E5D"/>
    <w:rsid w:val="001D5724"/>
    <w:rsid w:val="001D75B1"/>
    <w:rsid w:val="001E4163"/>
    <w:rsid w:val="001E78D0"/>
    <w:rsid w:val="001F58EC"/>
    <w:rsid w:val="002039A4"/>
    <w:rsid w:val="00211AC1"/>
    <w:rsid w:val="0021446E"/>
    <w:rsid w:val="00224293"/>
    <w:rsid w:val="0023579E"/>
    <w:rsid w:val="00242210"/>
    <w:rsid w:val="00250C00"/>
    <w:rsid w:val="00253D98"/>
    <w:rsid w:val="00257206"/>
    <w:rsid w:val="00262F8A"/>
    <w:rsid w:val="00272905"/>
    <w:rsid w:val="00281CD2"/>
    <w:rsid w:val="00282866"/>
    <w:rsid w:val="00284DA4"/>
    <w:rsid w:val="00285602"/>
    <w:rsid w:val="00287DD5"/>
    <w:rsid w:val="00291B4E"/>
    <w:rsid w:val="002A06BD"/>
    <w:rsid w:val="002A58A8"/>
    <w:rsid w:val="002B3C8A"/>
    <w:rsid w:val="002B5451"/>
    <w:rsid w:val="002B6190"/>
    <w:rsid w:val="002C2536"/>
    <w:rsid w:val="002C5606"/>
    <w:rsid w:val="002C7557"/>
    <w:rsid w:val="002D1169"/>
    <w:rsid w:val="002D54C6"/>
    <w:rsid w:val="002E515C"/>
    <w:rsid w:val="003020D3"/>
    <w:rsid w:val="003068C2"/>
    <w:rsid w:val="00315ED0"/>
    <w:rsid w:val="00357771"/>
    <w:rsid w:val="00357B30"/>
    <w:rsid w:val="00361682"/>
    <w:rsid w:val="00366549"/>
    <w:rsid w:val="00374C11"/>
    <w:rsid w:val="00381ADF"/>
    <w:rsid w:val="00383DA7"/>
    <w:rsid w:val="003B1E09"/>
    <w:rsid w:val="003D12C6"/>
    <w:rsid w:val="003D3391"/>
    <w:rsid w:val="003E0C8A"/>
    <w:rsid w:val="003E4C28"/>
    <w:rsid w:val="003E4CBC"/>
    <w:rsid w:val="003E5CAD"/>
    <w:rsid w:val="003F310B"/>
    <w:rsid w:val="00400B11"/>
    <w:rsid w:val="00412BB5"/>
    <w:rsid w:val="00424125"/>
    <w:rsid w:val="004317F2"/>
    <w:rsid w:val="00434C19"/>
    <w:rsid w:val="0044392E"/>
    <w:rsid w:val="004529D5"/>
    <w:rsid w:val="00460E2B"/>
    <w:rsid w:val="004628E9"/>
    <w:rsid w:val="0047211C"/>
    <w:rsid w:val="00475E8C"/>
    <w:rsid w:val="004C4C0C"/>
    <w:rsid w:val="004C744B"/>
    <w:rsid w:val="004D4598"/>
    <w:rsid w:val="004F36E3"/>
    <w:rsid w:val="004F5DEA"/>
    <w:rsid w:val="00500C4E"/>
    <w:rsid w:val="00501DE8"/>
    <w:rsid w:val="00506690"/>
    <w:rsid w:val="005202C1"/>
    <w:rsid w:val="00526C7E"/>
    <w:rsid w:val="00531BFC"/>
    <w:rsid w:val="00532D0A"/>
    <w:rsid w:val="005375C2"/>
    <w:rsid w:val="00541F55"/>
    <w:rsid w:val="00541FCF"/>
    <w:rsid w:val="00560FCB"/>
    <w:rsid w:val="00562E76"/>
    <w:rsid w:val="005643E8"/>
    <w:rsid w:val="00572D9F"/>
    <w:rsid w:val="00583CFA"/>
    <w:rsid w:val="00592935"/>
    <w:rsid w:val="00595973"/>
    <w:rsid w:val="005A2163"/>
    <w:rsid w:val="005B65EF"/>
    <w:rsid w:val="005B7B30"/>
    <w:rsid w:val="005C46AB"/>
    <w:rsid w:val="005C5F87"/>
    <w:rsid w:val="005C7454"/>
    <w:rsid w:val="005D246B"/>
    <w:rsid w:val="005E2A76"/>
    <w:rsid w:val="005E3FFE"/>
    <w:rsid w:val="005E7D04"/>
    <w:rsid w:val="005F1AD1"/>
    <w:rsid w:val="005F69ED"/>
    <w:rsid w:val="006069DC"/>
    <w:rsid w:val="006229F5"/>
    <w:rsid w:val="00635476"/>
    <w:rsid w:val="006408F2"/>
    <w:rsid w:val="00645DEA"/>
    <w:rsid w:val="0066276E"/>
    <w:rsid w:val="006637A3"/>
    <w:rsid w:val="00663FA4"/>
    <w:rsid w:val="00670852"/>
    <w:rsid w:val="00673562"/>
    <w:rsid w:val="00680269"/>
    <w:rsid w:val="00687BBC"/>
    <w:rsid w:val="0069208D"/>
    <w:rsid w:val="006968B1"/>
    <w:rsid w:val="006A02B3"/>
    <w:rsid w:val="006A0714"/>
    <w:rsid w:val="006A5405"/>
    <w:rsid w:val="006B0288"/>
    <w:rsid w:val="006B16FB"/>
    <w:rsid w:val="006B371D"/>
    <w:rsid w:val="006B50B3"/>
    <w:rsid w:val="006B531D"/>
    <w:rsid w:val="006C7211"/>
    <w:rsid w:val="006D131B"/>
    <w:rsid w:val="006D2EB5"/>
    <w:rsid w:val="006D5C26"/>
    <w:rsid w:val="006D5DDE"/>
    <w:rsid w:val="006D6C46"/>
    <w:rsid w:val="006E5FA5"/>
    <w:rsid w:val="006F0E99"/>
    <w:rsid w:val="00705D35"/>
    <w:rsid w:val="00711DB9"/>
    <w:rsid w:val="00713116"/>
    <w:rsid w:val="00713202"/>
    <w:rsid w:val="00722721"/>
    <w:rsid w:val="00726736"/>
    <w:rsid w:val="0073536C"/>
    <w:rsid w:val="00735A25"/>
    <w:rsid w:val="007402FE"/>
    <w:rsid w:val="00743455"/>
    <w:rsid w:val="0075038B"/>
    <w:rsid w:val="0075094E"/>
    <w:rsid w:val="0075470B"/>
    <w:rsid w:val="00767B1F"/>
    <w:rsid w:val="00772171"/>
    <w:rsid w:val="00772A88"/>
    <w:rsid w:val="00782F0A"/>
    <w:rsid w:val="00783922"/>
    <w:rsid w:val="00784FB6"/>
    <w:rsid w:val="00793978"/>
    <w:rsid w:val="007C0571"/>
    <w:rsid w:val="007C3D3E"/>
    <w:rsid w:val="007C4856"/>
    <w:rsid w:val="007C5075"/>
    <w:rsid w:val="007C571C"/>
    <w:rsid w:val="007D3127"/>
    <w:rsid w:val="007E5589"/>
    <w:rsid w:val="008026D6"/>
    <w:rsid w:val="00806661"/>
    <w:rsid w:val="008103B5"/>
    <w:rsid w:val="008238DA"/>
    <w:rsid w:val="00825471"/>
    <w:rsid w:val="00841779"/>
    <w:rsid w:val="00842369"/>
    <w:rsid w:val="00846A24"/>
    <w:rsid w:val="00847F0E"/>
    <w:rsid w:val="008569B9"/>
    <w:rsid w:val="008725F2"/>
    <w:rsid w:val="00877CFE"/>
    <w:rsid w:val="0088335A"/>
    <w:rsid w:val="008863EC"/>
    <w:rsid w:val="00886AAC"/>
    <w:rsid w:val="00886D96"/>
    <w:rsid w:val="00896847"/>
    <w:rsid w:val="008B1103"/>
    <w:rsid w:val="008C1ECC"/>
    <w:rsid w:val="008C4989"/>
    <w:rsid w:val="008D4C7E"/>
    <w:rsid w:val="008E2E28"/>
    <w:rsid w:val="008E5A0A"/>
    <w:rsid w:val="008E6D51"/>
    <w:rsid w:val="008F78AF"/>
    <w:rsid w:val="00902208"/>
    <w:rsid w:val="009169A8"/>
    <w:rsid w:val="0092557B"/>
    <w:rsid w:val="009334E2"/>
    <w:rsid w:val="009445FF"/>
    <w:rsid w:val="00945870"/>
    <w:rsid w:val="009523F4"/>
    <w:rsid w:val="00956A06"/>
    <w:rsid w:val="00964144"/>
    <w:rsid w:val="0097137E"/>
    <w:rsid w:val="00971486"/>
    <w:rsid w:val="009943E8"/>
    <w:rsid w:val="009A1A93"/>
    <w:rsid w:val="009A259C"/>
    <w:rsid w:val="009B49D2"/>
    <w:rsid w:val="009B7BFD"/>
    <w:rsid w:val="009C467A"/>
    <w:rsid w:val="009D2A87"/>
    <w:rsid w:val="009D52B3"/>
    <w:rsid w:val="009E2C05"/>
    <w:rsid w:val="00A01663"/>
    <w:rsid w:val="00A06D93"/>
    <w:rsid w:val="00A078A7"/>
    <w:rsid w:val="00A25679"/>
    <w:rsid w:val="00A26FF5"/>
    <w:rsid w:val="00A326C4"/>
    <w:rsid w:val="00A32E8B"/>
    <w:rsid w:val="00A36331"/>
    <w:rsid w:val="00A41BD0"/>
    <w:rsid w:val="00A735D5"/>
    <w:rsid w:val="00A8232B"/>
    <w:rsid w:val="00A92E3C"/>
    <w:rsid w:val="00A96B94"/>
    <w:rsid w:val="00A96C39"/>
    <w:rsid w:val="00AA0C7D"/>
    <w:rsid w:val="00AB478A"/>
    <w:rsid w:val="00AB7C8F"/>
    <w:rsid w:val="00AB7DB8"/>
    <w:rsid w:val="00AC6573"/>
    <w:rsid w:val="00AD14A4"/>
    <w:rsid w:val="00AE0BEC"/>
    <w:rsid w:val="00AE5D31"/>
    <w:rsid w:val="00B006E9"/>
    <w:rsid w:val="00B01D1C"/>
    <w:rsid w:val="00B10E20"/>
    <w:rsid w:val="00B12027"/>
    <w:rsid w:val="00B13604"/>
    <w:rsid w:val="00B349F2"/>
    <w:rsid w:val="00B3504A"/>
    <w:rsid w:val="00B375E8"/>
    <w:rsid w:val="00B52D02"/>
    <w:rsid w:val="00B571C6"/>
    <w:rsid w:val="00B66F53"/>
    <w:rsid w:val="00B75D4A"/>
    <w:rsid w:val="00B80820"/>
    <w:rsid w:val="00B80ABF"/>
    <w:rsid w:val="00B92BF5"/>
    <w:rsid w:val="00BA1C53"/>
    <w:rsid w:val="00BA27D4"/>
    <w:rsid w:val="00BA7316"/>
    <w:rsid w:val="00BC6C43"/>
    <w:rsid w:val="00BD2C06"/>
    <w:rsid w:val="00BD71A9"/>
    <w:rsid w:val="00BE195B"/>
    <w:rsid w:val="00BF03A9"/>
    <w:rsid w:val="00BF6FD9"/>
    <w:rsid w:val="00C0158C"/>
    <w:rsid w:val="00C02456"/>
    <w:rsid w:val="00C05209"/>
    <w:rsid w:val="00C14128"/>
    <w:rsid w:val="00C160F9"/>
    <w:rsid w:val="00C214D2"/>
    <w:rsid w:val="00C217E9"/>
    <w:rsid w:val="00C22D17"/>
    <w:rsid w:val="00C34A38"/>
    <w:rsid w:val="00C34DD7"/>
    <w:rsid w:val="00C40C45"/>
    <w:rsid w:val="00C42757"/>
    <w:rsid w:val="00C47826"/>
    <w:rsid w:val="00C503DC"/>
    <w:rsid w:val="00C5417D"/>
    <w:rsid w:val="00C541C6"/>
    <w:rsid w:val="00C656EB"/>
    <w:rsid w:val="00C749D3"/>
    <w:rsid w:val="00C80246"/>
    <w:rsid w:val="00C904CA"/>
    <w:rsid w:val="00C922F5"/>
    <w:rsid w:val="00C93BD4"/>
    <w:rsid w:val="00CB2C9E"/>
    <w:rsid w:val="00CB35FB"/>
    <w:rsid w:val="00CD2317"/>
    <w:rsid w:val="00CD4468"/>
    <w:rsid w:val="00CE1884"/>
    <w:rsid w:val="00CE1F20"/>
    <w:rsid w:val="00CF104F"/>
    <w:rsid w:val="00CF4C25"/>
    <w:rsid w:val="00D07127"/>
    <w:rsid w:val="00D07BF4"/>
    <w:rsid w:val="00D12AB1"/>
    <w:rsid w:val="00D17C90"/>
    <w:rsid w:val="00D229AE"/>
    <w:rsid w:val="00D34D84"/>
    <w:rsid w:val="00D44B21"/>
    <w:rsid w:val="00D504F6"/>
    <w:rsid w:val="00D745B7"/>
    <w:rsid w:val="00D83F1A"/>
    <w:rsid w:val="00D9341B"/>
    <w:rsid w:val="00D943F3"/>
    <w:rsid w:val="00DB3D3B"/>
    <w:rsid w:val="00DC29D8"/>
    <w:rsid w:val="00DE0B06"/>
    <w:rsid w:val="00DE3017"/>
    <w:rsid w:val="00DF0D4B"/>
    <w:rsid w:val="00E11720"/>
    <w:rsid w:val="00E20AA4"/>
    <w:rsid w:val="00E359CE"/>
    <w:rsid w:val="00E3713F"/>
    <w:rsid w:val="00E66D54"/>
    <w:rsid w:val="00E70194"/>
    <w:rsid w:val="00E73335"/>
    <w:rsid w:val="00EA1FBF"/>
    <w:rsid w:val="00EC22F1"/>
    <w:rsid w:val="00EC4DA4"/>
    <w:rsid w:val="00EC7DC0"/>
    <w:rsid w:val="00ED0323"/>
    <w:rsid w:val="00ED261E"/>
    <w:rsid w:val="00ED7268"/>
    <w:rsid w:val="00EF2DAC"/>
    <w:rsid w:val="00EF31A1"/>
    <w:rsid w:val="00F15E5E"/>
    <w:rsid w:val="00F24B98"/>
    <w:rsid w:val="00F41435"/>
    <w:rsid w:val="00F5276B"/>
    <w:rsid w:val="00F62868"/>
    <w:rsid w:val="00F67CC8"/>
    <w:rsid w:val="00F745AC"/>
    <w:rsid w:val="00F74B0B"/>
    <w:rsid w:val="00F77C15"/>
    <w:rsid w:val="00F81D62"/>
    <w:rsid w:val="00F974AA"/>
    <w:rsid w:val="00FA4DB4"/>
    <w:rsid w:val="00FA4E1D"/>
    <w:rsid w:val="00FB2B01"/>
    <w:rsid w:val="00FC3A57"/>
    <w:rsid w:val="00FC3C5F"/>
    <w:rsid w:val="00FC6189"/>
    <w:rsid w:val="00FD33D2"/>
    <w:rsid w:val="00FD58AC"/>
    <w:rsid w:val="00FE363E"/>
    <w:rsid w:val="00FF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A0F965"/>
  <w15:chartTrackingRefBased/>
  <w15:docId w15:val="{63C03807-6A20-4982-8A91-B9D1015B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3" w:unhideWhenUsed="1"/>
    <w:lsdException w:name="heading 7" w:semiHidden="1" w:uiPriority="3" w:unhideWhenUsed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65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4D4598"/>
    <w:pPr>
      <w:keepNext/>
      <w:keepLines/>
      <w:spacing w:before="12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ED7268"/>
    <w:pPr>
      <w:keepNext/>
      <w:keepLines/>
      <w:spacing w:before="40"/>
      <w:outlineLvl w:val="1"/>
    </w:pPr>
    <w:rPr>
      <w:rFonts w:eastAsiaTheme="majorEastAsia" w:cstheme="majorBidi"/>
      <w:sz w:val="32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D07BF4"/>
    <w:pPr>
      <w:keepNext/>
      <w:keepLines/>
      <w:spacing w:before="6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3"/>
    <w:unhideWhenUsed/>
    <w:qFormat/>
    <w:rsid w:val="00B13604"/>
    <w:pPr>
      <w:keepNext/>
      <w:keepLines/>
      <w:spacing w:before="40"/>
      <w:outlineLvl w:val="3"/>
    </w:pPr>
    <w:rPr>
      <w:rFonts w:eastAsiaTheme="majorEastAsia" w:cstheme="majorBidi"/>
      <w:b/>
      <w:iCs/>
      <w:sz w:val="22"/>
    </w:rPr>
  </w:style>
  <w:style w:type="paragraph" w:styleId="Heading5">
    <w:name w:val="heading 5"/>
    <w:basedOn w:val="Heading4"/>
    <w:next w:val="Normal"/>
    <w:link w:val="Heading5Char"/>
    <w:uiPriority w:val="3"/>
    <w:unhideWhenUsed/>
    <w:qFormat/>
    <w:rsid w:val="006D131B"/>
    <w:pPr>
      <w:outlineLvl w:val="4"/>
    </w:pPr>
    <w:rPr>
      <w:sz w:val="20"/>
    </w:rPr>
  </w:style>
  <w:style w:type="paragraph" w:styleId="Heading6">
    <w:name w:val="heading 6"/>
    <w:basedOn w:val="Normal"/>
    <w:next w:val="Normal"/>
    <w:link w:val="Heading6Char"/>
    <w:uiPriority w:val="3"/>
    <w:unhideWhenUsed/>
    <w:rsid w:val="00A92E3C"/>
    <w:pPr>
      <w:keepNext/>
      <w:keepLines/>
      <w:spacing w:before="40" w:after="720"/>
      <w:outlineLvl w:val="5"/>
    </w:pPr>
    <w:rPr>
      <w:rFonts w:eastAsiaTheme="majorEastAsia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2"/>
    <w:semiHidden/>
    <w:qFormat/>
    <w:rsid w:val="00D44B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2"/>
    <w:semiHidden/>
    <w:rsid w:val="00F81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rsid w:val="004D4598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D7268"/>
    <w:rPr>
      <w:rFonts w:ascii="Times New Roman" w:eastAsiaTheme="majorEastAsia" w:hAnsi="Times New Roman" w:cstheme="majorBidi"/>
      <w:kern w:val="0"/>
      <w:sz w:val="32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rsid w:val="00D07BF4"/>
    <w:rPr>
      <w:rFonts w:ascii="Arial" w:eastAsiaTheme="majorEastAsia" w:hAnsi="Arial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3"/>
    <w:rsid w:val="003E4CBC"/>
    <w:rPr>
      <w:rFonts w:ascii="Arial" w:eastAsiaTheme="majorEastAsia" w:hAnsi="Arial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3"/>
    <w:rsid w:val="006D131B"/>
    <w:rPr>
      <w:rFonts w:ascii="Arial" w:eastAsiaTheme="majorEastAsia" w:hAnsi="Arial" w:cstheme="majorBidi"/>
      <w:b/>
      <w:iCs/>
      <w:sz w:val="20"/>
    </w:rPr>
  </w:style>
  <w:style w:type="paragraph" w:customStyle="1" w:styleId="BulletL1">
    <w:name w:val="Bullet L1"/>
    <w:basedOn w:val="Normal"/>
    <w:link w:val="BulletL1Char"/>
    <w:uiPriority w:val="1"/>
    <w:qFormat/>
    <w:rsid w:val="00A06D93"/>
    <w:pPr>
      <w:numPr>
        <w:numId w:val="1"/>
      </w:numPr>
      <w:spacing w:before="40" w:after="40"/>
      <w:ind w:left="360"/>
      <w:contextualSpacing/>
    </w:pPr>
  </w:style>
  <w:style w:type="character" w:customStyle="1" w:styleId="BulletL1Char">
    <w:name w:val="Bullet L1 Char"/>
    <w:basedOn w:val="DefaultParagraphFont"/>
    <w:link w:val="BulletL1"/>
    <w:uiPriority w:val="1"/>
    <w:rsid w:val="00A06D93"/>
    <w:rPr>
      <w:rFonts w:ascii="Arial" w:hAnsi="Arial"/>
      <w:sz w:val="20"/>
    </w:rPr>
  </w:style>
  <w:style w:type="paragraph" w:customStyle="1" w:styleId="BulletL2">
    <w:name w:val="Bullet L2"/>
    <w:basedOn w:val="BulletL1"/>
    <w:link w:val="BulletL2Char"/>
    <w:uiPriority w:val="1"/>
    <w:qFormat/>
    <w:rsid w:val="00971486"/>
    <w:pPr>
      <w:numPr>
        <w:ilvl w:val="1"/>
      </w:numPr>
      <w:ind w:left="720"/>
    </w:pPr>
  </w:style>
  <w:style w:type="character" w:customStyle="1" w:styleId="BulletL2Char">
    <w:name w:val="Bullet L2 Char"/>
    <w:basedOn w:val="BulletL1Char"/>
    <w:link w:val="BulletL2"/>
    <w:uiPriority w:val="1"/>
    <w:rsid w:val="003E4CBC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9714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1486"/>
    <w:rPr>
      <w:rFonts w:ascii="Arial" w:hAnsi="Arial"/>
      <w:sz w:val="20"/>
    </w:rPr>
  </w:style>
  <w:style w:type="paragraph" w:customStyle="1" w:styleId="Copyright">
    <w:name w:val="Copyright"/>
    <w:basedOn w:val="Normal"/>
    <w:link w:val="CopyrightChar"/>
    <w:uiPriority w:val="5"/>
    <w:qFormat/>
    <w:rsid w:val="00137B00"/>
    <w:pPr>
      <w:autoSpaceDE w:val="0"/>
      <w:autoSpaceDN w:val="0"/>
      <w:adjustRightInd w:val="0"/>
      <w:spacing w:after="80" w:line="220" w:lineRule="atLeast"/>
      <w:textAlignment w:val="center"/>
    </w:pPr>
    <w:rPr>
      <w:rFonts w:cs="Arial"/>
      <w:sz w:val="16"/>
      <w:szCs w:val="16"/>
    </w:rPr>
  </w:style>
  <w:style w:type="character" w:customStyle="1" w:styleId="CopyrightChar">
    <w:name w:val="Copyright Char"/>
    <w:basedOn w:val="DefaultParagraphFont"/>
    <w:link w:val="Copyright"/>
    <w:uiPriority w:val="5"/>
    <w:rsid w:val="003E4CBC"/>
    <w:rPr>
      <w:rFonts w:ascii="Arial" w:hAnsi="Arial" w:cs="Arial"/>
      <w:kern w:val="0"/>
      <w:sz w:val="16"/>
      <w:szCs w:val="16"/>
      <w14:ligatures w14:val="none"/>
    </w:rPr>
  </w:style>
  <w:style w:type="paragraph" w:customStyle="1" w:styleId="Source">
    <w:name w:val="Source"/>
    <w:basedOn w:val="Normal"/>
    <w:link w:val="SourceChar"/>
    <w:autoRedefine/>
    <w:uiPriority w:val="5"/>
    <w:qFormat/>
    <w:rsid w:val="009E2C05"/>
    <w:pPr>
      <w:pBdr>
        <w:bottom w:val="dotted" w:sz="6" w:space="9" w:color="44546A" w:themeColor="text2"/>
      </w:pBdr>
      <w:autoSpaceDE w:val="0"/>
      <w:autoSpaceDN w:val="0"/>
      <w:adjustRightInd w:val="0"/>
      <w:spacing w:before="120" w:after="240" w:line="200" w:lineRule="atLeast"/>
      <w:textAlignment w:val="center"/>
    </w:pPr>
    <w:rPr>
      <w:rFonts w:cs="Arial"/>
      <w:color w:val="000000"/>
      <w:sz w:val="18"/>
      <w:szCs w:val="15"/>
    </w:rPr>
  </w:style>
  <w:style w:type="character" w:customStyle="1" w:styleId="SourceChar">
    <w:name w:val="Source Char"/>
    <w:basedOn w:val="DefaultParagraphFont"/>
    <w:link w:val="Source"/>
    <w:uiPriority w:val="5"/>
    <w:rsid w:val="009E2C05"/>
    <w:rPr>
      <w:rFonts w:ascii="Arial" w:hAnsi="Arial" w:cs="Arial"/>
      <w:color w:val="000000"/>
      <w:kern w:val="0"/>
      <w:sz w:val="18"/>
      <w:szCs w:val="15"/>
      <w14:ligatures w14:val="none"/>
    </w:rPr>
  </w:style>
  <w:style w:type="paragraph" w:customStyle="1" w:styleId="PageFooter">
    <w:name w:val="Page Footer"/>
    <w:basedOn w:val="Normal"/>
    <w:link w:val="PageFooterChar"/>
    <w:uiPriority w:val="4"/>
    <w:qFormat/>
    <w:rsid w:val="009B49D2"/>
    <w:pPr>
      <w:tabs>
        <w:tab w:val="right" w:pos="10080"/>
      </w:tabs>
      <w:autoSpaceDE w:val="0"/>
      <w:autoSpaceDN w:val="0"/>
      <w:adjustRightInd w:val="0"/>
      <w:textAlignment w:val="center"/>
    </w:pPr>
    <w:rPr>
      <w:rFonts w:cs="Arial"/>
      <w:b/>
      <w:bCs/>
      <w:color w:val="000000"/>
      <w:sz w:val="18"/>
      <w:szCs w:val="14"/>
    </w:rPr>
  </w:style>
  <w:style w:type="character" w:customStyle="1" w:styleId="PageFooterChar">
    <w:name w:val="Page Footer Char"/>
    <w:basedOn w:val="DefaultParagraphFont"/>
    <w:link w:val="PageFooter"/>
    <w:uiPriority w:val="4"/>
    <w:rsid w:val="003E4CBC"/>
    <w:rPr>
      <w:rFonts w:ascii="Arial" w:hAnsi="Arial" w:cs="Arial"/>
      <w:b/>
      <w:bCs/>
      <w:color w:val="000000"/>
      <w:kern w:val="0"/>
      <w:sz w:val="18"/>
      <w:szCs w:val="14"/>
      <w14:ligatures w14:val="none"/>
    </w:rPr>
  </w:style>
  <w:style w:type="paragraph" w:customStyle="1" w:styleId="TableH1">
    <w:name w:val="Table H1"/>
    <w:basedOn w:val="Normal"/>
    <w:link w:val="TableH1Char"/>
    <w:autoRedefine/>
    <w:uiPriority w:val="5"/>
    <w:qFormat/>
    <w:rsid w:val="00137B00"/>
    <w:pPr>
      <w:pBdr>
        <w:top w:val="dotted" w:sz="6" w:space="4" w:color="44546A" w:themeColor="text2"/>
      </w:pBdr>
      <w:autoSpaceDE w:val="0"/>
      <w:autoSpaceDN w:val="0"/>
      <w:adjustRightInd w:val="0"/>
      <w:spacing w:before="240" w:line="220" w:lineRule="atLeast"/>
      <w:textAlignment w:val="center"/>
    </w:pPr>
    <w:rPr>
      <w:rFonts w:cs="Arial"/>
      <w:b/>
      <w:bCs/>
      <w:caps/>
      <w:color w:val="000000"/>
      <w:spacing w:val="3"/>
      <w:szCs w:val="20"/>
    </w:rPr>
  </w:style>
  <w:style w:type="character" w:customStyle="1" w:styleId="TableH1Char">
    <w:name w:val="Table H1 Char"/>
    <w:basedOn w:val="DefaultParagraphFont"/>
    <w:link w:val="TableH1"/>
    <w:uiPriority w:val="5"/>
    <w:rsid w:val="00137B00"/>
    <w:rPr>
      <w:rFonts w:ascii="Arial" w:hAnsi="Arial" w:cs="Arial"/>
      <w:b/>
      <w:bCs/>
      <w:caps/>
      <w:color w:val="000000"/>
      <w:spacing w:val="3"/>
      <w:kern w:val="0"/>
      <w:sz w:val="20"/>
      <w:szCs w:val="20"/>
      <w14:ligatures w14:val="none"/>
    </w:rPr>
  </w:style>
  <w:style w:type="paragraph" w:customStyle="1" w:styleId="TableH2">
    <w:name w:val="Table H2"/>
    <w:basedOn w:val="Normal"/>
    <w:link w:val="TableH2Char"/>
    <w:uiPriority w:val="5"/>
    <w:qFormat/>
    <w:rsid w:val="00281CD2"/>
    <w:pPr>
      <w:autoSpaceDE w:val="0"/>
      <w:autoSpaceDN w:val="0"/>
      <w:adjustRightInd w:val="0"/>
      <w:spacing w:after="120" w:line="220" w:lineRule="atLeast"/>
      <w:textAlignment w:val="center"/>
    </w:pPr>
    <w:rPr>
      <w:rFonts w:cs="HelveticaNeueLT Std Lt"/>
      <w:color w:val="000000"/>
      <w:szCs w:val="16"/>
    </w:rPr>
  </w:style>
  <w:style w:type="character" w:customStyle="1" w:styleId="TableH2Char">
    <w:name w:val="Table H2 Char"/>
    <w:basedOn w:val="DefaultParagraphFont"/>
    <w:link w:val="TableH2"/>
    <w:uiPriority w:val="5"/>
    <w:rsid w:val="00281CD2"/>
    <w:rPr>
      <w:rFonts w:ascii="Arial" w:hAnsi="Arial" w:cs="HelveticaNeueLT Std Lt"/>
      <w:color w:val="000000"/>
      <w:kern w:val="0"/>
      <w:sz w:val="20"/>
      <w:szCs w:val="16"/>
      <w14:ligatures w14:val="none"/>
    </w:rPr>
  </w:style>
  <w:style w:type="paragraph" w:customStyle="1" w:styleId="Tabletextbold">
    <w:name w:val="Table text bold"/>
    <w:basedOn w:val="Normal"/>
    <w:link w:val="TabletextboldChar"/>
    <w:uiPriority w:val="5"/>
    <w:qFormat/>
    <w:rsid w:val="00281CD2"/>
    <w:pPr>
      <w:autoSpaceDE w:val="0"/>
      <w:autoSpaceDN w:val="0"/>
      <w:adjustRightInd w:val="0"/>
      <w:spacing w:line="240" w:lineRule="atLeast"/>
      <w:textAlignment w:val="center"/>
    </w:pPr>
    <w:rPr>
      <w:rFonts w:cs="Arial"/>
      <w:b/>
    </w:rPr>
  </w:style>
  <w:style w:type="character" w:customStyle="1" w:styleId="TabletextboldChar">
    <w:name w:val="Table text bold Char"/>
    <w:basedOn w:val="DefaultParagraphFont"/>
    <w:link w:val="Tabletextbold"/>
    <w:uiPriority w:val="5"/>
    <w:rsid w:val="00281CD2"/>
    <w:rPr>
      <w:rFonts w:ascii="Arial" w:hAnsi="Arial" w:cs="Arial"/>
      <w:b/>
      <w:kern w:val="0"/>
      <w:sz w:val="20"/>
      <w14:ligatures w14:val="none"/>
    </w:rPr>
  </w:style>
  <w:style w:type="paragraph" w:customStyle="1" w:styleId="Tabletext">
    <w:name w:val="Table text"/>
    <w:basedOn w:val="Normal"/>
    <w:link w:val="TabletextChar"/>
    <w:uiPriority w:val="5"/>
    <w:qFormat/>
    <w:rsid w:val="00281CD2"/>
    <w:pPr>
      <w:autoSpaceDE w:val="0"/>
      <w:autoSpaceDN w:val="0"/>
      <w:adjustRightInd w:val="0"/>
      <w:spacing w:line="240" w:lineRule="atLeast"/>
      <w:textAlignment w:val="center"/>
    </w:pPr>
    <w:rPr>
      <w:rFonts w:cs="Arial"/>
      <w:szCs w:val="18"/>
    </w:rPr>
  </w:style>
  <w:style w:type="character" w:customStyle="1" w:styleId="TabletextChar">
    <w:name w:val="Table text Char"/>
    <w:basedOn w:val="DefaultParagraphFont"/>
    <w:link w:val="Tabletext"/>
    <w:uiPriority w:val="5"/>
    <w:rsid w:val="00281CD2"/>
    <w:rPr>
      <w:rFonts w:ascii="Arial" w:hAnsi="Arial" w:cs="Arial"/>
      <w:kern w:val="0"/>
      <w:sz w:val="20"/>
      <w:szCs w:val="18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7D3127"/>
    <w:pPr>
      <w:tabs>
        <w:tab w:val="right" w:leader="dot" w:pos="6660"/>
      </w:tabs>
      <w:spacing w:before="240" w:after="100" w:line="264" w:lineRule="auto"/>
      <w:ind w:right="3427"/>
    </w:pPr>
    <w:rPr>
      <w:rFonts w:cs="Arial"/>
      <w:b/>
      <w:noProof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BD2C06"/>
    <w:pPr>
      <w:tabs>
        <w:tab w:val="right" w:leader="dot" w:pos="6660"/>
      </w:tabs>
      <w:spacing w:after="100" w:line="264" w:lineRule="auto"/>
      <w:ind w:right="3420"/>
    </w:pPr>
    <w:rPr>
      <w:rFonts w:cs="Arial"/>
      <w:noProof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BD2C06"/>
    <w:pPr>
      <w:tabs>
        <w:tab w:val="right" w:leader="dot" w:pos="6660"/>
      </w:tabs>
      <w:spacing w:after="100" w:line="264" w:lineRule="auto"/>
      <w:ind w:left="360" w:right="3420"/>
    </w:pPr>
    <w:rPr>
      <w:rFonts w:cs="Arial"/>
      <w:noProof/>
      <w:szCs w:val="20"/>
    </w:rPr>
  </w:style>
  <w:style w:type="character" w:styleId="Hyperlink">
    <w:name w:val="Hyperlink"/>
    <w:basedOn w:val="DefaultParagraphFont"/>
    <w:uiPriority w:val="99"/>
    <w:unhideWhenUsed/>
    <w:rsid w:val="00357B3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77CFE"/>
    <w:pPr>
      <w:spacing w:before="100" w:beforeAutospacing="1" w:after="100" w:afterAutospacing="1"/>
    </w:pPr>
    <w:rPr>
      <w:lang w:val="en-CA" w:eastAsia="en-CA"/>
    </w:rPr>
  </w:style>
  <w:style w:type="table" w:customStyle="1" w:styleId="GoABanded">
    <w:name w:val="GoA Banded"/>
    <w:basedOn w:val="TableNormal"/>
    <w:uiPriority w:val="99"/>
    <w:rsid w:val="00257206"/>
    <w:pPr>
      <w:spacing w:after="0" w:line="240" w:lineRule="auto"/>
    </w:pPr>
    <w:rPr>
      <w:bCs/>
      <w:kern w:val="0"/>
      <w14:ligatures w14:val="none"/>
    </w:rPr>
    <w:tblPr>
      <w:tblStyleRowBandSize w:val="1"/>
    </w:tblPr>
    <w:tcPr>
      <w:shd w:val="clear" w:color="auto" w:fill="F2F2F2" w:themeFill="background1" w:themeFillShade="F2"/>
      <w:vAlign w:val="center"/>
    </w:tcPr>
    <w:tblStylePr w:type="firstRow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7E6E6" w:themeFill="background2"/>
      </w:tcPr>
    </w:tblStylePr>
  </w:style>
  <w:style w:type="character" w:customStyle="1" w:styleId="Heading6Char">
    <w:name w:val="Heading 6 Char"/>
    <w:basedOn w:val="DefaultParagraphFont"/>
    <w:link w:val="Heading6"/>
    <w:uiPriority w:val="3"/>
    <w:rsid w:val="00A92E3C"/>
    <w:rPr>
      <w:rFonts w:ascii="Arial" w:eastAsiaTheme="majorEastAsia" w:hAnsi="Arial" w:cstheme="majorBidi"/>
      <w:b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CE1884"/>
    <w:pPr>
      <w:spacing w:after="120"/>
      <w:contextualSpacing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E1884"/>
    <w:rPr>
      <w:rFonts w:ascii="Arial" w:hAnsi="Arial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1884"/>
    <w:rPr>
      <w:vertAlign w:val="superscript"/>
    </w:rPr>
  </w:style>
  <w:style w:type="character" w:styleId="Strong">
    <w:name w:val="Strong"/>
    <w:basedOn w:val="DefaultParagraphFont"/>
    <w:uiPriority w:val="22"/>
    <w:unhideWhenUsed/>
    <w:qFormat/>
    <w:rsid w:val="00A06D93"/>
    <w:rPr>
      <w:b/>
      <w:bCs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A06D9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E3C"/>
    <w:rPr>
      <w:rFonts w:ascii="Arial" w:hAnsi="Arial"/>
      <w:i/>
      <w:iCs/>
      <w:color w:val="404040" w:themeColor="text1" w:themeTint="BF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06D9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92E3C"/>
    <w:rPr>
      <w:rFonts w:ascii="Arial" w:hAnsi="Arial"/>
      <w:i/>
      <w:iCs/>
      <w:color w:val="4472C4" w:themeColor="accent1"/>
      <w:sz w:val="20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A06D9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81D62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nhideWhenUsed/>
    <w:rsid w:val="006B02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B0288"/>
    <w:rPr>
      <w:rFonts w:ascii="Arial" w:hAnsi="Arial"/>
      <w:sz w:val="20"/>
    </w:rPr>
  </w:style>
  <w:style w:type="character" w:customStyle="1" w:styleId="ui-provider">
    <w:name w:val="ui-provider"/>
    <w:basedOn w:val="DefaultParagraphFont"/>
    <w:rsid w:val="00E20AA4"/>
  </w:style>
  <w:style w:type="character" w:styleId="UnresolvedMention">
    <w:name w:val="Unresolved Mention"/>
    <w:basedOn w:val="DefaultParagraphFont"/>
    <w:uiPriority w:val="99"/>
    <w:semiHidden/>
    <w:unhideWhenUsed/>
    <w:rsid w:val="00E20AA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066C23"/>
    <w:rPr>
      <w:b/>
      <w:bCs/>
      <w:sz w:val="22"/>
    </w:rPr>
  </w:style>
  <w:style w:type="character" w:customStyle="1" w:styleId="BodyTextChar">
    <w:name w:val="Body Text Char"/>
    <w:basedOn w:val="DefaultParagraphFont"/>
    <w:link w:val="BodyText"/>
    <w:rsid w:val="00066C23"/>
    <w:rPr>
      <w:rFonts w:ascii="Times New Roman" w:eastAsia="Times New Roman" w:hAnsi="Times New Roman" w:cs="Times New Roman"/>
      <w:b/>
      <w:bCs/>
      <w:kern w:val="0"/>
      <w:szCs w:val="24"/>
      <w14:ligatures w14:val="none"/>
    </w:rPr>
  </w:style>
  <w:style w:type="paragraph" w:styleId="ListParagraph">
    <w:name w:val="List Paragraph"/>
    <w:qFormat/>
    <w:rsid w:val="006B531D"/>
    <w:pPr>
      <w:spacing w:after="0" w:line="240" w:lineRule="auto"/>
    </w:pPr>
    <w:rPr>
      <w:rFonts w:ascii="Arial" w:eastAsia="Arial" w:hAnsi="Arial" w:cs="Arial"/>
      <w:kern w:val="0"/>
      <w:lang w:val="en-CA" w:eastAsia="en-CA"/>
      <w14:ligatures w14:val="none"/>
    </w:rPr>
  </w:style>
  <w:style w:type="table" w:styleId="TableGrid">
    <w:name w:val="Table Grid"/>
    <w:basedOn w:val="TableNormal"/>
    <w:uiPriority w:val="39"/>
    <w:rsid w:val="00823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35A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5A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5A2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A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5A25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9B7BF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reeya.kisi\OneDrive%20-%20Government%20of%20Alberta\Documents\Resources-SK\Publication\Document%20template-1colum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866FE-8ACE-46F2-9464-88AA1247C76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c3ebf9-3c2f-4745-a75f-55836bdb736f}" enabled="1" method="Privileged" siteId="{2bb51c06-af9b-42c5-8bf5-3c3b7b1085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Document template-1column</Template>
  <TotalTime>318</TotalTime>
  <Pages>1</Pages>
  <Words>146</Words>
  <Characters>862</Characters>
  <Application>Microsoft Office Word</Application>
  <DocSecurity>0</DocSecurity>
  <Lines>26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M- Ingredients/Suppliers Record Example</vt:lpstr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M- Ingredients/Suppliers Record Example</dc:title>
  <dc:subject>Meat, Abattoir, Meat Facility Standards, MFS 2022, Recall, Ingredients, Suppliers, Record</dc:subject>
  <dc:creator>Government of Alberta- Agriculture and Irrigation- Food Safety</dc:creator>
  <cp:keywords>Security Classification: PUBLIC</cp:keywords>
  <dc:description/>
  <cp:revision>223</cp:revision>
  <cp:lastPrinted>2024-05-16T19:17:00Z</cp:lastPrinted>
  <dcterms:created xsi:type="dcterms:W3CDTF">2026-05-13T17:06:00Z</dcterms:created>
  <dcterms:modified xsi:type="dcterms:W3CDTF">2026-08-06T16:37:00Z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1,2,3,44741b59,10c1ce3,7599e50f</vt:lpwstr>
  </property>
  <property fmtid="{D5CDD505-2E9C-101B-9397-08002B2CF9AE}" pid="3" name="ClassificationContentMarkingFooterFontProps">
    <vt:lpwstr>#000000,11,Calibri</vt:lpwstr>
  </property>
  <property fmtid="{D5CDD505-2E9C-101B-9397-08002B2CF9AE}" pid="4" name="ClassificationContentMarkingFooterText">
    <vt:lpwstr>Classification: Public</vt:lpwstr>
  </property>
  <property fmtid="{D5CDD505-2E9C-101B-9397-08002B2CF9AE}" pid="5" name="MSIP_Label_abf2ea38-542c-4b75-bd7d-582ec36a519f_Enabled">
    <vt:lpwstr>true</vt:lpwstr>
  </property>
  <property fmtid="{D5CDD505-2E9C-101B-9397-08002B2CF9AE}" pid="6" name="MSIP_Label_abf2ea38-542c-4b75-bd7d-582ec36a519f_SetDate">
    <vt:lpwstr>2024-05-02T14:33:31Z</vt:lpwstr>
  </property>
  <property fmtid="{D5CDD505-2E9C-101B-9397-08002B2CF9AE}" pid="7" name="MSIP_Label_abf2ea38-542c-4b75-bd7d-582ec36a519f_Method">
    <vt:lpwstr>Standard</vt:lpwstr>
  </property>
  <property fmtid="{D5CDD505-2E9C-101B-9397-08002B2CF9AE}" pid="8" name="MSIP_Label_abf2ea38-542c-4b75-bd7d-582ec36a519f_Name">
    <vt:lpwstr>Protected A</vt:lpwstr>
  </property>
  <property fmtid="{D5CDD505-2E9C-101B-9397-08002B2CF9AE}" pid="9" name="MSIP_Label_abf2ea38-542c-4b75-bd7d-582ec36a519f_SiteId">
    <vt:lpwstr>2bb51c06-af9b-42c5-8bf5-3c3b7b10850b</vt:lpwstr>
  </property>
  <property fmtid="{D5CDD505-2E9C-101B-9397-08002B2CF9AE}" pid="10" name="MSIP_Label_abf2ea38-542c-4b75-bd7d-582ec36a519f_ActionId">
    <vt:lpwstr>80afd6e6-3af4-4d8f-af66-b95da21a7bd4</vt:lpwstr>
  </property>
  <property fmtid="{D5CDD505-2E9C-101B-9397-08002B2CF9AE}" pid="11" name="MSIP_Label_abf2ea38-542c-4b75-bd7d-582ec36a519f_ContentBits">
    <vt:lpwstr>2</vt:lpwstr>
  </property>
  <property fmtid="{D5CDD505-2E9C-101B-9397-08002B2CF9AE}" pid="12" name="DISdDocName">
    <vt:lpwstr>AGUCMINT-9273096</vt:lpwstr>
  </property>
  <property fmtid="{D5CDD505-2E9C-101B-9397-08002B2CF9AE}" pid="13" name="DISProperties">
    <vt:lpwstr>DISdDocName,DIScgiUrl,DISdUser,DISdID,DISidcName,DISTaskPaneUrl</vt:lpwstr>
  </property>
  <property fmtid="{D5CDD505-2E9C-101B-9397-08002B2CF9AE}" pid="14" name="DIScgiUrl">
    <vt:lpwstr>http://agucm.agric.gov.ab.ca/cs/idcplg</vt:lpwstr>
  </property>
  <property fmtid="{D5CDD505-2E9C-101B-9397-08002B2CF9AE}" pid="15" name="DISdUser">
    <vt:lpwstr>shreeya.kisi</vt:lpwstr>
  </property>
  <property fmtid="{D5CDD505-2E9C-101B-9397-08002B2CF9AE}" pid="16" name="DISdID">
    <vt:lpwstr>9859320</vt:lpwstr>
  </property>
  <property fmtid="{D5CDD505-2E9C-101B-9397-08002B2CF9AE}" pid="17" name="DISidcName">
    <vt:lpwstr>agucmintprod</vt:lpwstr>
  </property>
  <property fmtid="{D5CDD505-2E9C-101B-9397-08002B2CF9AE}" pid="18" name="DISTaskPaneUrl">
    <vt:lpwstr>http://agucm.agric.gov.ab.ca/cs/idcplg?IdcService=DESKTOP_DOC_INFO&amp;dDocName=AGUCMINT-9273096&amp;dID=9859320&amp;ClientControlled=DocMan,taskpane&amp;coreContentOnly=1</vt:lpwstr>
  </property>
</Properties>
</file>