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938"/>
        <w:gridCol w:w="3544"/>
      </w:tblGrid>
      <w:tr w:rsidR="00BD71A9" w:rsidRPr="000226F4" w14:paraId="49131138" w14:textId="77777777" w:rsidTr="00ED261E">
        <w:trPr>
          <w:trHeight w:val="844"/>
        </w:trPr>
        <w:tc>
          <w:tcPr>
            <w:tcW w:w="2263" w:type="dxa"/>
            <w:vAlign w:val="center"/>
            <w:hideMark/>
          </w:tcPr>
          <w:p w14:paraId="41609C7F" w14:textId="77777777" w:rsidR="00BD71A9" w:rsidRPr="006469CC" w:rsidRDefault="00BD71A9" w:rsidP="00BF7498">
            <w:pPr>
              <w:rPr>
                <w:rFonts w:ascii="Arial" w:hAnsi="Arial" w:cs="Arial"/>
                <w:szCs w:val="28"/>
              </w:rPr>
            </w:pPr>
            <w:r w:rsidRPr="006469CC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7938" w:type="dxa"/>
            <w:vAlign w:val="center"/>
          </w:tcPr>
          <w:p w14:paraId="3260824A" w14:textId="5527F59B" w:rsidR="00BD71A9" w:rsidRPr="006469CC" w:rsidRDefault="00A414DE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bCs/>
                <w:szCs w:val="28"/>
              </w:rPr>
              <w:t>Distribution (</w:t>
            </w:r>
            <w:r w:rsidR="00E11720">
              <w:rPr>
                <w:rFonts w:ascii="Arial" w:hAnsi="Arial" w:cs="Arial"/>
                <w:b/>
                <w:bCs/>
                <w:szCs w:val="28"/>
              </w:rPr>
              <w:t>Shipping</w:t>
            </w:r>
            <w:r>
              <w:rPr>
                <w:rFonts w:ascii="Arial" w:hAnsi="Arial" w:cs="Arial"/>
                <w:b/>
                <w:bCs/>
                <w:szCs w:val="28"/>
              </w:rPr>
              <w:t>)</w:t>
            </w:r>
            <w:r w:rsidR="00E11720">
              <w:rPr>
                <w:rFonts w:ascii="Arial" w:hAnsi="Arial" w:cs="Arial"/>
                <w:b/>
                <w:bCs/>
                <w:szCs w:val="28"/>
              </w:rPr>
              <w:t xml:space="preserve"> Record</w:t>
            </w:r>
            <w:r w:rsidR="00E73335">
              <w:rPr>
                <w:rFonts w:ascii="Arial" w:hAnsi="Arial" w:cs="Arial"/>
                <w:b/>
                <w:bCs/>
                <w:szCs w:val="28"/>
              </w:rPr>
              <w:t xml:space="preserve"> </w:t>
            </w:r>
            <w:r w:rsidR="007930F4">
              <w:rPr>
                <w:rFonts w:ascii="Arial" w:hAnsi="Arial" w:cs="Arial"/>
                <w:b/>
                <w:bCs/>
                <w:szCs w:val="28"/>
              </w:rPr>
              <w:t xml:space="preserve">(without Ingredients) </w:t>
            </w:r>
            <w:r w:rsidR="00E73335">
              <w:rPr>
                <w:rFonts w:ascii="Arial" w:hAnsi="Arial" w:cs="Arial"/>
                <w:b/>
                <w:bCs/>
                <w:szCs w:val="28"/>
              </w:rPr>
              <w:t>Example</w:t>
            </w:r>
          </w:p>
        </w:tc>
        <w:tc>
          <w:tcPr>
            <w:tcW w:w="3544" w:type="dxa"/>
            <w:vAlign w:val="center"/>
            <w:hideMark/>
          </w:tcPr>
          <w:p w14:paraId="3B7315AB" w14:textId="77777777" w:rsidR="00BD71A9" w:rsidRPr="006469CC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480AF354" w14:textId="77777777" w:rsidR="00BD71A9" w:rsidRDefault="00BD71A9" w:rsidP="00C217E9">
      <w:pPr>
        <w:rPr>
          <w:rFonts w:ascii="Arial" w:hAnsi="Arial" w:cs="Arial"/>
          <w:bCs/>
          <w:sz w:val="20"/>
          <w:szCs w:val="20"/>
        </w:rPr>
      </w:pPr>
    </w:p>
    <w:p w14:paraId="23BA74AB" w14:textId="77777777" w:rsidR="006B371D" w:rsidRDefault="006B371D" w:rsidP="00C217E9">
      <w:pPr>
        <w:rPr>
          <w:rFonts w:ascii="Arial" w:hAnsi="Arial" w:cs="Arial"/>
          <w:bCs/>
          <w:sz w:val="20"/>
          <w:szCs w:val="20"/>
        </w:rPr>
      </w:pPr>
    </w:p>
    <w:p w14:paraId="66D2FF9B" w14:textId="294B5226" w:rsidR="00562E76" w:rsidRDefault="00C02456" w:rsidP="00C217E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Monitor will fill this record before or at the time of shipment and add their initials. </w:t>
      </w:r>
      <w:r w:rsidR="00D504F6">
        <w:rPr>
          <w:rFonts w:ascii="Arial" w:hAnsi="Arial" w:cs="Arial"/>
          <w:bCs/>
          <w:sz w:val="20"/>
          <w:szCs w:val="20"/>
        </w:rPr>
        <w:t>Record</w:t>
      </w:r>
      <w:r>
        <w:rPr>
          <w:rFonts w:ascii="Arial" w:hAnsi="Arial" w:cs="Arial"/>
          <w:bCs/>
          <w:sz w:val="20"/>
          <w:szCs w:val="20"/>
        </w:rPr>
        <w:t xml:space="preserve"> verification </w:t>
      </w:r>
      <w:r w:rsidR="00D504F6">
        <w:rPr>
          <w:rFonts w:ascii="Arial" w:hAnsi="Arial" w:cs="Arial"/>
          <w:bCs/>
          <w:sz w:val="20"/>
          <w:szCs w:val="20"/>
        </w:rPr>
        <w:t xml:space="preserve">will be done </w:t>
      </w:r>
      <w:r w:rsidR="006B371D">
        <w:rPr>
          <w:rFonts w:ascii="Arial" w:hAnsi="Arial" w:cs="Arial"/>
          <w:bCs/>
          <w:sz w:val="20"/>
          <w:szCs w:val="20"/>
        </w:rPr>
        <w:t xml:space="preserve">once a week </w:t>
      </w:r>
      <w:r w:rsidR="000A5744">
        <w:rPr>
          <w:rFonts w:ascii="Arial" w:hAnsi="Arial" w:cs="Arial"/>
          <w:bCs/>
          <w:sz w:val="20"/>
          <w:szCs w:val="20"/>
        </w:rPr>
        <w:t xml:space="preserve">and </w:t>
      </w:r>
      <w:proofErr w:type="gramStart"/>
      <w:r w:rsidR="000A5744">
        <w:rPr>
          <w:rFonts w:ascii="Arial" w:hAnsi="Arial" w:cs="Arial"/>
          <w:bCs/>
          <w:sz w:val="20"/>
          <w:szCs w:val="20"/>
        </w:rPr>
        <w:t>an on</w:t>
      </w:r>
      <w:proofErr w:type="gramEnd"/>
      <w:r w:rsidR="000A5744">
        <w:rPr>
          <w:rFonts w:ascii="Arial" w:hAnsi="Arial" w:cs="Arial"/>
          <w:bCs/>
          <w:sz w:val="20"/>
          <w:szCs w:val="20"/>
        </w:rPr>
        <w:t>-site verification at least once a month</w:t>
      </w:r>
      <w:r w:rsidR="00D504F6">
        <w:rPr>
          <w:rFonts w:ascii="Arial" w:hAnsi="Arial" w:cs="Arial"/>
          <w:bCs/>
          <w:sz w:val="20"/>
          <w:szCs w:val="20"/>
        </w:rPr>
        <w:t xml:space="preserve"> by the verifier</w:t>
      </w:r>
      <w:r w:rsidR="000A5744">
        <w:rPr>
          <w:rFonts w:ascii="Arial" w:hAnsi="Arial" w:cs="Arial"/>
          <w:bCs/>
          <w:sz w:val="20"/>
          <w:szCs w:val="20"/>
        </w:rPr>
        <w:t>.</w:t>
      </w:r>
    </w:p>
    <w:p w14:paraId="08229215" w14:textId="77777777" w:rsidR="006B371D" w:rsidRDefault="006B371D" w:rsidP="00C217E9">
      <w:pPr>
        <w:rPr>
          <w:rFonts w:ascii="Arial" w:hAnsi="Arial" w:cs="Arial"/>
          <w:bCs/>
          <w:sz w:val="20"/>
          <w:szCs w:val="20"/>
        </w:rPr>
      </w:pPr>
    </w:p>
    <w:p w14:paraId="3F10C1ED" w14:textId="77777777" w:rsidR="00C02456" w:rsidRDefault="00C02456" w:rsidP="00C217E9">
      <w:pPr>
        <w:rPr>
          <w:rFonts w:ascii="Arial" w:hAnsi="Arial" w:cs="Arial"/>
          <w:bCs/>
          <w:sz w:val="20"/>
          <w:szCs w:val="20"/>
        </w:rPr>
      </w:pPr>
    </w:p>
    <w:tbl>
      <w:tblPr>
        <w:tblW w:w="1362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35"/>
        <w:gridCol w:w="2976"/>
        <w:gridCol w:w="1349"/>
        <w:gridCol w:w="681"/>
        <w:gridCol w:w="939"/>
        <w:gridCol w:w="2843"/>
        <w:gridCol w:w="851"/>
        <w:gridCol w:w="1417"/>
        <w:gridCol w:w="1134"/>
      </w:tblGrid>
      <w:tr w:rsidR="00FE363E" w:rsidRPr="006F0E99" w14:paraId="305960F7" w14:textId="77777777" w:rsidTr="006B371D">
        <w:trPr>
          <w:cantSplit/>
          <w:trHeight w:val="480"/>
          <w:tblHeader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8465" w14:textId="77777777" w:rsidR="00FE363E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Date Produced</w:t>
            </w:r>
          </w:p>
          <w:p w14:paraId="284EE0C1" w14:textId="628F34C3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(MM/DD/YY)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1850" w14:textId="77777777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Product Name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AADA" w14:textId="56A85F4D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 xml:space="preserve">Lot </w:t>
            </w:r>
            <w:r>
              <w:rPr>
                <w:rFonts w:ascii="Arial" w:hAnsi="Arial" w:cs="Arial"/>
                <w:sz w:val="20"/>
                <w:szCs w:val="20"/>
              </w:rPr>
              <w:t>No./ Product Code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355B" w14:textId="6992A97C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Quantity Produced</w:t>
            </w:r>
          </w:p>
        </w:tc>
        <w:tc>
          <w:tcPr>
            <w:tcW w:w="5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411" w14:textId="275DC759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Distributed to/Sold 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B6ED" w14:textId="6D0A0850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Initials (monitor)</w:t>
            </w:r>
          </w:p>
        </w:tc>
      </w:tr>
      <w:tr w:rsidR="00FE363E" w:rsidRPr="006F0E99" w14:paraId="1CAA85B3" w14:textId="77777777" w:rsidTr="006B371D">
        <w:trPr>
          <w:cantSplit/>
          <w:trHeight w:val="521"/>
          <w:tblHeader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A66A" w14:textId="77777777" w:rsidR="00FE363E" w:rsidRPr="006F0E99" w:rsidRDefault="00FE363E" w:rsidP="00BF74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23AB" w14:textId="77777777" w:rsidR="00FE363E" w:rsidRPr="006F0E99" w:rsidRDefault="00FE363E" w:rsidP="00BF74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E5D" w14:textId="77777777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10BE" w14:textId="274A63B7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5B6" w14:textId="77777777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850C" w14:textId="77777777" w:rsidR="00FE363E" w:rsidRPr="006F0E99" w:rsidRDefault="00FE363E" w:rsidP="00BF7498">
            <w:pPr>
              <w:pStyle w:val="Header"/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Customer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CD3D" w14:textId="5B106111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Amt</w:t>
            </w:r>
            <w:r>
              <w:rPr>
                <w:rFonts w:ascii="Arial" w:hAnsi="Arial" w:cs="Arial"/>
                <w:sz w:val="20"/>
                <w:szCs w:val="20"/>
              </w:rPr>
              <w:t xml:space="preserve"> (in kg)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C88A" w14:textId="2D6E1C83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Shipped (MM/DD/YY)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760C" w14:textId="560618E3" w:rsidR="00FE363E" w:rsidRPr="006F0E99" w:rsidRDefault="00FE363E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10B84BF6" w14:textId="77777777" w:rsidTr="006B371D">
        <w:trPr>
          <w:cantSplit/>
          <w:trHeight w:val="28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E79D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45BA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ECA7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94B8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065A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6450" w14:textId="77777777" w:rsidR="00FE363E" w:rsidRPr="006F0E99" w:rsidRDefault="00FE363E" w:rsidP="00BF7498">
            <w:pPr>
              <w:pStyle w:val="Header"/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450C" w14:textId="77777777" w:rsidR="00FE363E" w:rsidRPr="006F0E99" w:rsidRDefault="00FE363E" w:rsidP="00BF7498">
            <w:pPr>
              <w:pStyle w:val="Header"/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A669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BF" w14:textId="508706E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225E8D5A" w14:textId="77777777" w:rsidTr="006B371D">
        <w:trPr>
          <w:cantSplit/>
          <w:trHeight w:val="405"/>
        </w:trPr>
        <w:tc>
          <w:tcPr>
            <w:tcW w:w="1435" w:type="dxa"/>
            <w:vMerge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0946D77D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7DC595F2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20166651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165FFF94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C958C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1252" w14:textId="77777777" w:rsidR="00FE363E" w:rsidRPr="006F0E99" w:rsidRDefault="00FE363E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B45F" w14:textId="77777777" w:rsidR="00FE363E" w:rsidRPr="006F0E99" w:rsidRDefault="00FE363E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AEF1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99FE" w14:textId="71DB1E6B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166FBCD5" w14:textId="77777777" w:rsidTr="006B371D">
        <w:trPr>
          <w:cantSplit/>
          <w:trHeight w:val="510"/>
        </w:trPr>
        <w:tc>
          <w:tcPr>
            <w:tcW w:w="14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206174B6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55C73ABD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7254F95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4D6AE8AF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D6E73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E255" w14:textId="77777777" w:rsidR="00FE363E" w:rsidRPr="006F0E99" w:rsidRDefault="00FE363E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554" w14:textId="77777777" w:rsidR="00FE363E" w:rsidRPr="006F0E99" w:rsidRDefault="00FE363E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923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D060" w14:textId="405C9D7B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66CB3789" w14:textId="77777777" w:rsidTr="006B371D">
        <w:trPr>
          <w:cantSplit/>
          <w:trHeight w:val="21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57ABF591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7AF8B2BC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31EDC83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0A25B6E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57641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955E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DB9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CDD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199" w14:textId="5103B3CE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4DB695EA" w14:textId="77777777" w:rsidTr="006B371D">
        <w:trPr>
          <w:cantSplit/>
          <w:trHeight w:val="300"/>
        </w:trPr>
        <w:tc>
          <w:tcPr>
            <w:tcW w:w="14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1D1E826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367C5D2A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C0EE84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42F0D0D7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8B008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FA46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153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872B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C75" w14:textId="5EF1E13E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7E55C64E" w14:textId="77777777" w:rsidTr="006B371D">
        <w:trPr>
          <w:cantSplit/>
          <w:trHeight w:val="405"/>
        </w:trPr>
        <w:tc>
          <w:tcPr>
            <w:tcW w:w="14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0A221CC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16F78F9D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24D414B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58CEAA1E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132DE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2CB1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451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92F6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9EC" w14:textId="667A17FD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6B77FF28" w14:textId="77777777" w:rsidTr="006B371D">
        <w:trPr>
          <w:cantSplit/>
          <w:trHeight w:val="5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3BA59D0A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5B866877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4E628348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34534A22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FC02E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B00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E39E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98B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A8D" w14:textId="4CD8EFEE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1849A739" w14:textId="77777777" w:rsidTr="006B371D">
        <w:trPr>
          <w:cantSplit/>
          <w:trHeight w:val="540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75849CDC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B82A385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DC83268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64429AD1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A385D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2BF7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6F4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262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B3E" w14:textId="40EE1685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3E" w:rsidRPr="006F0E99" w14:paraId="04DF83BE" w14:textId="77777777" w:rsidTr="006B371D">
        <w:trPr>
          <w:cantSplit/>
          <w:trHeight w:val="54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5CA0E62F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23AB86EC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663CA27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3D4EF968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F050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542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7A8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DF3" w14:textId="77777777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5AF" w14:textId="72205B35" w:rsidR="00FE363E" w:rsidRPr="006F0E99" w:rsidRDefault="00FE363E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73" w:rsidRPr="006F0E99" w14:paraId="176AD252" w14:textId="77777777" w:rsidTr="006B371D">
        <w:trPr>
          <w:cantSplit/>
          <w:trHeight w:val="5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  <w:vAlign w:val="center"/>
          </w:tcPr>
          <w:p w14:paraId="00F22716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vAlign w:val="center"/>
          </w:tcPr>
          <w:p w14:paraId="64D2278B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14:paraId="6D43F44F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vAlign w:val="center"/>
          </w:tcPr>
          <w:p w14:paraId="630066D2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56454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9C6B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8DA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F9A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2D4D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73" w:rsidRPr="006F0E99" w14:paraId="1116821C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18CA2806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1E6E23AE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25B9837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0EEB2CD5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3995B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2ED2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0462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221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9D40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73" w:rsidRPr="006F0E99" w14:paraId="4F957991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5C65D9B8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4A5E5371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1FB3E99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54155A5D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C13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BA05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38D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6F2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88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2208" w:rsidRPr="006F0E99" w14:paraId="55277451" w14:textId="77777777" w:rsidTr="006B371D">
        <w:trPr>
          <w:cantSplit/>
          <w:trHeight w:val="5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33569737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1BF3EEC7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81BFAF1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6476E7A9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1ED4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7C17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465C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269E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428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71D" w:rsidRPr="006F0E99" w14:paraId="33AAB948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3F482F3D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4F4902B0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3EF8F760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7036E4C1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9E0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804B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A6BE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DA3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E5E" w14:textId="77777777" w:rsidR="006B371D" w:rsidRPr="006F0E99" w:rsidRDefault="006B371D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2208" w:rsidRPr="006F0E99" w14:paraId="717028EF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1C2CE517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015D6C31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80C3631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0787DDF5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AB17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55D6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F3B2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54B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215" w14:textId="77777777" w:rsidR="00902208" w:rsidRPr="006F0E99" w:rsidRDefault="00902208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78A" w:rsidRPr="006F0E99" w14:paraId="272934BE" w14:textId="77777777" w:rsidTr="006B371D">
        <w:trPr>
          <w:cantSplit/>
          <w:trHeight w:val="5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2557553D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226DBF62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6753CB3F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14A91604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E6109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57FB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D7D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E11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DB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78A" w:rsidRPr="006F0E99" w14:paraId="64511FA3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2FCC0379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40ADF640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6CCCBF0D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05CA52B5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39C55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33A7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882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366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04F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78A" w:rsidRPr="006F0E99" w14:paraId="7FE71C48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0F7C224F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283CF137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4FE8D84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487E62E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65BC3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14CA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821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F4B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F11F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78A" w:rsidRPr="006F0E99" w14:paraId="5FB62240" w14:textId="77777777" w:rsidTr="006B371D">
        <w:trPr>
          <w:cantSplit/>
          <w:trHeight w:val="5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7ABC6857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28FBC260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5D5C9E96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453CC5CC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CECC4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E3E3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649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88C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E63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78A" w:rsidRPr="006F0E99" w14:paraId="2DF3A982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51C79DFE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204F6EE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3820A9D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6EDDF024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27D61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C616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749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553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7C5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78A" w:rsidRPr="006F0E99" w14:paraId="540678B8" w14:textId="77777777" w:rsidTr="006B371D">
        <w:trPr>
          <w:cantSplit/>
          <w:trHeight w:val="555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695E6DFA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66ADFE0A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BF7A6E4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26CA49D4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F0B0E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E509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903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53C3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A5B" w14:textId="77777777" w:rsidR="00AB478A" w:rsidRPr="006F0E99" w:rsidRDefault="00AB478A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73" w:rsidRPr="006F0E99" w14:paraId="24A65BB9" w14:textId="77777777" w:rsidTr="006B371D">
        <w:trPr>
          <w:cantSplit/>
          <w:trHeight w:val="5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0DCDC95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2AB20D16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0BACCFD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7FAE7CEA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B08FA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54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BAA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345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EEA1" w14:textId="3E52AB3C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73" w:rsidRPr="006F0E99" w14:paraId="6441857A" w14:textId="77777777" w:rsidTr="006B371D">
        <w:trPr>
          <w:cantSplit/>
          <w:trHeight w:val="540"/>
        </w:trPr>
        <w:tc>
          <w:tcPr>
            <w:tcW w:w="1435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1D199BC1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A7902E4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F70E57C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92074E0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0A35E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FDC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DEB9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6F7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F6FF" w14:textId="47A53B83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73" w:rsidRPr="006F0E99" w14:paraId="1F492C16" w14:textId="77777777" w:rsidTr="006B371D">
        <w:trPr>
          <w:cantSplit/>
          <w:trHeight w:val="54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40AA8870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694118D6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162B605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42ED7CFD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BEF8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F2DA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F55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3DF1" w14:textId="7777777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62C" w14:textId="22BDBA17" w:rsidR="00595973" w:rsidRPr="006F0E99" w:rsidRDefault="00595973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8928CC" w14:textId="77777777" w:rsidR="000077FE" w:rsidRDefault="000077FE" w:rsidP="00C217E9">
      <w:pPr>
        <w:rPr>
          <w:rFonts w:ascii="Arial" w:hAnsi="Arial" w:cs="Arial"/>
          <w:bCs/>
          <w:sz w:val="20"/>
          <w:szCs w:val="20"/>
        </w:rPr>
      </w:pPr>
    </w:p>
    <w:p w14:paraId="3C8E0E9E" w14:textId="65897753" w:rsidR="00562E76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</w:p>
    <w:p w14:paraId="5AAC1D43" w14:textId="0FF97582" w:rsidR="003020D3" w:rsidRPr="00C05554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20CFB" wp14:editId="45BD68BE">
                <wp:simplePos x="0" y="0"/>
                <wp:positionH relativeFrom="column">
                  <wp:posOffset>4217670</wp:posOffset>
                </wp:positionH>
                <wp:positionV relativeFrom="paragraph">
                  <wp:posOffset>7620</wp:posOffset>
                </wp:positionV>
                <wp:extent cx="121285" cy="121285"/>
                <wp:effectExtent l="0" t="0" r="12065" b="12065"/>
                <wp:wrapNone/>
                <wp:docPr id="14389821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A579F" id="Rectangle 2" o:spid="_x0000_s1026" style="position:absolute;margin-left:332.1pt;margin-top:.6pt;width:9.55pt;height: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BTtf5N0AAAAIAQAA&#10;DwAAAAAAAAAAAAAAAABgBAAAZHJzL2Rvd25yZXYueG1sUEsFBgAAAAAEAAQA8wAAAGoFAAAAAA==&#10;"/>
            </w:pict>
          </mc:Fallback>
        </mc:AlternateContent>
      </w:r>
      <w:r w:rsidR="003020D3"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EF099" wp14:editId="619E472F">
                <wp:simplePos x="0" y="0"/>
                <wp:positionH relativeFrom="column">
                  <wp:posOffset>3311525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12065" b="12065"/>
                <wp:wrapNone/>
                <wp:docPr id="9045764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B4E2F" id="Rectangle 2" o:spid="_x0000_s1026" style="position:absolute;margin-left:260.75pt;margin-top:.45pt;width:9.55pt;height: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Ckm/G83AAAAAcBAAAP&#10;AAAAAAAAAAAAAAAAAGAEAABkcnMvZG93bnJldi54bWxQSwUGAAAAAAQABADzAAAAaQUAAAAA&#10;"/>
            </w:pict>
          </mc:Fallback>
        </mc:AlternateContent>
      </w:r>
      <w:r w:rsidR="003020D3" w:rsidRPr="00C05554">
        <w:rPr>
          <w:rFonts w:ascii="Arial" w:hAnsi="Arial" w:cs="Arial"/>
          <w:sz w:val="20"/>
          <w:szCs w:val="20"/>
        </w:rPr>
        <w:t xml:space="preserve">Verification date and initials: ________________ Result:      acceptable       </w:t>
      </w:r>
      <w:r>
        <w:rPr>
          <w:rFonts w:ascii="Arial" w:hAnsi="Arial" w:cs="Arial"/>
          <w:sz w:val="20"/>
          <w:szCs w:val="20"/>
        </w:rPr>
        <w:t xml:space="preserve"> </w:t>
      </w:r>
      <w:r w:rsidR="003020D3" w:rsidRPr="00C05554">
        <w:rPr>
          <w:rFonts w:ascii="Arial" w:hAnsi="Arial" w:cs="Arial"/>
          <w:sz w:val="20"/>
          <w:szCs w:val="20"/>
        </w:rPr>
        <w:t xml:space="preserve"> unacceptable-requires follow-up</w:t>
      </w:r>
    </w:p>
    <w:p w14:paraId="17EB8083" w14:textId="577A6AAD" w:rsidR="003020D3" w:rsidRPr="00C05554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F009B" wp14:editId="5DB0E849">
                <wp:simplePos x="0" y="0"/>
                <wp:positionH relativeFrom="column">
                  <wp:posOffset>3333750</wp:posOffset>
                </wp:positionH>
                <wp:positionV relativeFrom="paragraph">
                  <wp:posOffset>148590</wp:posOffset>
                </wp:positionV>
                <wp:extent cx="121285" cy="121285"/>
                <wp:effectExtent l="0" t="0" r="12065" b="12065"/>
                <wp:wrapNone/>
                <wp:docPr id="476303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6BCEA" id="Rectangle 5" o:spid="_x0000_s1026" style="position:absolute;margin-left:262.5pt;margin-top:11.7pt;width:9.55pt;height: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"/>
            </w:pict>
          </mc:Fallback>
        </mc:AlternateContent>
      </w:r>
    </w:p>
    <w:p w14:paraId="40ADEE04" w14:textId="4D4AD8B8" w:rsidR="003020D3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BA40E" wp14:editId="54B3C781">
                <wp:simplePos x="0" y="0"/>
                <wp:positionH relativeFrom="column">
                  <wp:posOffset>4213225</wp:posOffset>
                </wp:positionH>
                <wp:positionV relativeFrom="paragraph">
                  <wp:posOffset>7620</wp:posOffset>
                </wp:positionV>
                <wp:extent cx="121285" cy="121285"/>
                <wp:effectExtent l="0" t="0" r="12065" b="12065"/>
                <wp:wrapNone/>
                <wp:docPr id="93071544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9316B" id="Rectangle 1" o:spid="_x0000_s1026" style="position:absolute;margin-left:331.75pt;margin-top:.6pt;width:9.55pt;height: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ktn1Mt0AAAAIAQAA&#10;DwAAAAAAAAAAAAAAAABgBAAAZHJzL2Rvd25yZXYueG1sUEsFBgAAAAAEAAQA8wAAAGoFAAAAAA==&#10;"/>
            </w:pict>
          </mc:Fallback>
        </mc:AlternateContent>
      </w: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28D5F" wp14:editId="238D2190">
                <wp:simplePos x="0" y="0"/>
                <wp:positionH relativeFrom="column">
                  <wp:posOffset>2381250</wp:posOffset>
                </wp:positionH>
                <wp:positionV relativeFrom="paragraph">
                  <wp:posOffset>15240</wp:posOffset>
                </wp:positionV>
                <wp:extent cx="121285" cy="121285"/>
                <wp:effectExtent l="0" t="0" r="12065" b="12065"/>
                <wp:wrapNone/>
                <wp:docPr id="4140207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9C87C" id="Rectangle 4" o:spid="_x0000_s1026" style="position:absolute;margin-left:187.5pt;margin-top:1.2pt;width:9.55pt;height: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"/>
            </w:pict>
          </mc:Fallback>
        </mc:AlternateContent>
      </w: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884EF" wp14:editId="4B68D6D2">
                <wp:simplePos x="0" y="0"/>
                <wp:positionH relativeFrom="column">
                  <wp:posOffset>1920875</wp:posOffset>
                </wp:positionH>
                <wp:positionV relativeFrom="paragraph">
                  <wp:posOffset>10795</wp:posOffset>
                </wp:positionV>
                <wp:extent cx="121285" cy="121285"/>
                <wp:effectExtent l="0" t="0" r="12065" b="12065"/>
                <wp:wrapNone/>
                <wp:docPr id="11061633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A0535" id="Rectangle 3" o:spid="_x0000_s1026" style="position:absolute;margin-left:151.25pt;margin-top:.85pt;width:9.55pt;height: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j+fsnN0AAAAIAQAA&#10;DwAAAAAAAAAAAAAAAABgBAAAZHJzL2Rvd25yZXYueG1sUEsFBgAAAAAEAAQA8wAAAGoFAAAAAA==&#10;"/>
            </w:pict>
          </mc:Fallback>
        </mc:AlternateContent>
      </w:r>
      <w:r w:rsidR="003020D3" w:rsidRPr="00C05554">
        <w:rPr>
          <w:rFonts w:ascii="Arial" w:hAnsi="Arial" w:cs="Arial"/>
          <w:sz w:val="20"/>
          <w:szCs w:val="20"/>
        </w:rPr>
        <w:t xml:space="preserve">Was this an on-site verification?      </w:t>
      </w:r>
      <w:proofErr w:type="gramStart"/>
      <w:r w:rsidR="003020D3" w:rsidRPr="00C05554">
        <w:rPr>
          <w:rFonts w:ascii="Arial" w:hAnsi="Arial" w:cs="Arial"/>
          <w:sz w:val="20"/>
          <w:szCs w:val="20"/>
        </w:rPr>
        <w:t>Yes</w:t>
      </w:r>
      <w:proofErr w:type="gramEnd"/>
      <w:r w:rsidR="003020D3" w:rsidRPr="00C05554">
        <w:rPr>
          <w:rFonts w:ascii="Arial" w:hAnsi="Arial" w:cs="Arial"/>
          <w:sz w:val="20"/>
          <w:szCs w:val="20"/>
        </w:rPr>
        <w:t xml:space="preserve">      No      Result:      acceptable        unacceptable-requires follow-up</w:t>
      </w:r>
    </w:p>
    <w:p w14:paraId="6B90F3C8" w14:textId="77777777" w:rsidR="003020D3" w:rsidRDefault="003020D3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</w:p>
    <w:p w14:paraId="32E521D0" w14:textId="3B9294B6" w:rsidR="003020D3" w:rsidRDefault="003020D3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</w:t>
      </w:r>
      <w:r w:rsidR="00562E76">
        <w:rPr>
          <w:rFonts w:ascii="Arial" w:hAnsi="Arial" w:cs="Arial"/>
          <w:sz w:val="20"/>
          <w:szCs w:val="20"/>
        </w:rPr>
        <w:t>which product &amp; lot# was checked and comments</w:t>
      </w:r>
      <w:r>
        <w:rPr>
          <w:rFonts w:ascii="Arial" w:hAnsi="Arial" w:cs="Arial"/>
          <w:sz w:val="20"/>
          <w:szCs w:val="20"/>
        </w:rPr>
        <w:t>:</w:t>
      </w:r>
    </w:p>
    <w:p w14:paraId="149BC133" w14:textId="77777777" w:rsidR="00500C4E" w:rsidRPr="003D3391" w:rsidRDefault="00500C4E" w:rsidP="00C217E9">
      <w:pPr>
        <w:rPr>
          <w:rFonts w:ascii="Arial" w:hAnsi="Arial" w:cs="Arial"/>
          <w:bCs/>
          <w:sz w:val="20"/>
          <w:szCs w:val="20"/>
        </w:rPr>
      </w:pPr>
    </w:p>
    <w:sectPr w:rsidR="00500C4E" w:rsidRPr="003D3391" w:rsidSect="00CE1F20">
      <w:footerReference w:type="default" r:id="rId8"/>
      <w:pgSz w:w="15840" w:h="12240" w:orient="landscape"/>
      <w:pgMar w:top="993" w:right="1098" w:bottom="851" w:left="993" w:header="720" w:footer="4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F280" w14:textId="77777777" w:rsidR="002C1982" w:rsidRDefault="002C1982" w:rsidP="00971486">
      <w:r>
        <w:separator/>
      </w:r>
    </w:p>
  </w:endnote>
  <w:endnote w:type="continuationSeparator" w:id="0">
    <w:p w14:paraId="3C5E63CC" w14:textId="77777777" w:rsidR="002C1982" w:rsidRDefault="002C1982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911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F4574" w14:textId="32A0355A" w:rsidR="00CE1F20" w:rsidRDefault="00CE1F20">
        <w:pPr>
          <w:pStyle w:val="Footer"/>
          <w:jc w:val="right"/>
        </w:pPr>
        <w:r w:rsidRPr="00CE1F20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E1F20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CE1F20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CE1F20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CE1F20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4BC2C1AB" w14:textId="77777777" w:rsidR="00CE1F20" w:rsidRDefault="00CE1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5F55" w14:textId="77777777" w:rsidR="002C1982" w:rsidRDefault="002C1982" w:rsidP="00971486">
      <w:r>
        <w:separator/>
      </w:r>
    </w:p>
  </w:footnote>
  <w:footnote w:type="continuationSeparator" w:id="0">
    <w:p w14:paraId="5E54AB4A" w14:textId="77777777" w:rsidR="002C1982" w:rsidRDefault="002C1982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9pt;height:10.75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589893316">
    <w:abstractNumId w:val="1"/>
    <w:lvlOverride w:ilvl="0">
      <w:startOverride w:val="1"/>
    </w:lvlOverride>
  </w:num>
  <w:num w:numId="3" w16cid:durableId="568803681">
    <w:abstractNumId w:val="2"/>
  </w:num>
  <w:num w:numId="4" w16cid:durableId="610287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077FE"/>
    <w:rsid w:val="00022CD9"/>
    <w:rsid w:val="000237D3"/>
    <w:rsid w:val="00024558"/>
    <w:rsid w:val="00026EB5"/>
    <w:rsid w:val="00030B1A"/>
    <w:rsid w:val="0003132A"/>
    <w:rsid w:val="00032652"/>
    <w:rsid w:val="00046606"/>
    <w:rsid w:val="00055C83"/>
    <w:rsid w:val="00066C23"/>
    <w:rsid w:val="000743E1"/>
    <w:rsid w:val="000A274F"/>
    <w:rsid w:val="000A4E50"/>
    <w:rsid w:val="000A5744"/>
    <w:rsid w:val="000A6778"/>
    <w:rsid w:val="000B701C"/>
    <w:rsid w:val="000C43F8"/>
    <w:rsid w:val="000D2FA9"/>
    <w:rsid w:val="000D63F1"/>
    <w:rsid w:val="000E2C94"/>
    <w:rsid w:val="000E4C60"/>
    <w:rsid w:val="000E6293"/>
    <w:rsid w:val="000F326E"/>
    <w:rsid w:val="000F34E9"/>
    <w:rsid w:val="000F378B"/>
    <w:rsid w:val="00105F94"/>
    <w:rsid w:val="00113D0F"/>
    <w:rsid w:val="00114995"/>
    <w:rsid w:val="001175E5"/>
    <w:rsid w:val="00121A83"/>
    <w:rsid w:val="001225A4"/>
    <w:rsid w:val="00137B00"/>
    <w:rsid w:val="0016018E"/>
    <w:rsid w:val="001A199A"/>
    <w:rsid w:val="001B55A5"/>
    <w:rsid w:val="001D0894"/>
    <w:rsid w:val="001D4E5D"/>
    <w:rsid w:val="001D5724"/>
    <w:rsid w:val="001D75B1"/>
    <w:rsid w:val="001E4163"/>
    <w:rsid w:val="001E78D0"/>
    <w:rsid w:val="002039A4"/>
    <w:rsid w:val="00211AC1"/>
    <w:rsid w:val="0021446E"/>
    <w:rsid w:val="0023579E"/>
    <w:rsid w:val="00242210"/>
    <w:rsid w:val="00250C00"/>
    <w:rsid w:val="00257206"/>
    <w:rsid w:val="00272905"/>
    <w:rsid w:val="00281CD2"/>
    <w:rsid w:val="00282866"/>
    <w:rsid w:val="00284DA4"/>
    <w:rsid w:val="00285602"/>
    <w:rsid w:val="00291B4E"/>
    <w:rsid w:val="002A06BD"/>
    <w:rsid w:val="002A58A8"/>
    <w:rsid w:val="002B3C8A"/>
    <w:rsid w:val="002B5451"/>
    <w:rsid w:val="002C1982"/>
    <w:rsid w:val="002C2536"/>
    <w:rsid w:val="002C7557"/>
    <w:rsid w:val="002D1169"/>
    <w:rsid w:val="002E515C"/>
    <w:rsid w:val="003020D3"/>
    <w:rsid w:val="003068C2"/>
    <w:rsid w:val="00315ED0"/>
    <w:rsid w:val="00357771"/>
    <w:rsid w:val="00357B30"/>
    <w:rsid w:val="00361682"/>
    <w:rsid w:val="00381ADF"/>
    <w:rsid w:val="00383DA7"/>
    <w:rsid w:val="003B1E09"/>
    <w:rsid w:val="003D3391"/>
    <w:rsid w:val="003E0C8A"/>
    <w:rsid w:val="003E4C28"/>
    <w:rsid w:val="003E4CBC"/>
    <w:rsid w:val="003E5CAD"/>
    <w:rsid w:val="003F310B"/>
    <w:rsid w:val="00400B11"/>
    <w:rsid w:val="00412BB5"/>
    <w:rsid w:val="00424125"/>
    <w:rsid w:val="004317F2"/>
    <w:rsid w:val="00434C19"/>
    <w:rsid w:val="0044392E"/>
    <w:rsid w:val="004529D5"/>
    <w:rsid w:val="004628E9"/>
    <w:rsid w:val="0047211C"/>
    <w:rsid w:val="00475E8C"/>
    <w:rsid w:val="004C4C0C"/>
    <w:rsid w:val="004C744B"/>
    <w:rsid w:val="004D4598"/>
    <w:rsid w:val="004F36E3"/>
    <w:rsid w:val="00500C4E"/>
    <w:rsid w:val="00501DE8"/>
    <w:rsid w:val="00506690"/>
    <w:rsid w:val="005202C1"/>
    <w:rsid w:val="00526C7E"/>
    <w:rsid w:val="00531BFC"/>
    <w:rsid w:val="005375C2"/>
    <w:rsid w:val="00541F55"/>
    <w:rsid w:val="00541FCF"/>
    <w:rsid w:val="00560FCB"/>
    <w:rsid w:val="00562E76"/>
    <w:rsid w:val="005643E8"/>
    <w:rsid w:val="00572D9F"/>
    <w:rsid w:val="00592935"/>
    <w:rsid w:val="00595973"/>
    <w:rsid w:val="005A2163"/>
    <w:rsid w:val="005B65EF"/>
    <w:rsid w:val="005C46AB"/>
    <w:rsid w:val="005C5F87"/>
    <w:rsid w:val="005C7454"/>
    <w:rsid w:val="005D246B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2B3"/>
    <w:rsid w:val="006A0714"/>
    <w:rsid w:val="006B0288"/>
    <w:rsid w:val="006B16FB"/>
    <w:rsid w:val="006B371D"/>
    <w:rsid w:val="006B50B3"/>
    <w:rsid w:val="006B531D"/>
    <w:rsid w:val="006C7211"/>
    <w:rsid w:val="006D131B"/>
    <w:rsid w:val="006D2EB5"/>
    <w:rsid w:val="006D5DDE"/>
    <w:rsid w:val="006D6C46"/>
    <w:rsid w:val="006E5FA5"/>
    <w:rsid w:val="006F0E99"/>
    <w:rsid w:val="00705D35"/>
    <w:rsid w:val="00711DB9"/>
    <w:rsid w:val="00713116"/>
    <w:rsid w:val="00713202"/>
    <w:rsid w:val="00722721"/>
    <w:rsid w:val="00726736"/>
    <w:rsid w:val="007402FE"/>
    <w:rsid w:val="00743455"/>
    <w:rsid w:val="0075038B"/>
    <w:rsid w:val="0075470B"/>
    <w:rsid w:val="00767B1F"/>
    <w:rsid w:val="00772171"/>
    <w:rsid w:val="00772A88"/>
    <w:rsid w:val="00782F0A"/>
    <w:rsid w:val="00783922"/>
    <w:rsid w:val="007930F4"/>
    <w:rsid w:val="00797C3C"/>
    <w:rsid w:val="007C0571"/>
    <w:rsid w:val="007C3D3E"/>
    <w:rsid w:val="007C4856"/>
    <w:rsid w:val="007C571C"/>
    <w:rsid w:val="007D3127"/>
    <w:rsid w:val="008026D6"/>
    <w:rsid w:val="00806661"/>
    <w:rsid w:val="008103B5"/>
    <w:rsid w:val="008238DA"/>
    <w:rsid w:val="00823FDC"/>
    <w:rsid w:val="00825471"/>
    <w:rsid w:val="00841779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96847"/>
    <w:rsid w:val="008B1103"/>
    <w:rsid w:val="008C1ECC"/>
    <w:rsid w:val="008C4989"/>
    <w:rsid w:val="008D4C7E"/>
    <w:rsid w:val="008E2E28"/>
    <w:rsid w:val="008E5A0A"/>
    <w:rsid w:val="008E6D51"/>
    <w:rsid w:val="008F78AF"/>
    <w:rsid w:val="00902208"/>
    <w:rsid w:val="009169A8"/>
    <w:rsid w:val="0092557B"/>
    <w:rsid w:val="009334E2"/>
    <w:rsid w:val="009445FF"/>
    <w:rsid w:val="00945870"/>
    <w:rsid w:val="009523F4"/>
    <w:rsid w:val="00956A06"/>
    <w:rsid w:val="00964144"/>
    <w:rsid w:val="00971486"/>
    <w:rsid w:val="009943E8"/>
    <w:rsid w:val="009A259C"/>
    <w:rsid w:val="009B49D2"/>
    <w:rsid w:val="009C467A"/>
    <w:rsid w:val="009D2A87"/>
    <w:rsid w:val="009D52B3"/>
    <w:rsid w:val="009E2C05"/>
    <w:rsid w:val="00A06D93"/>
    <w:rsid w:val="00A078A7"/>
    <w:rsid w:val="00A1059F"/>
    <w:rsid w:val="00A25679"/>
    <w:rsid w:val="00A26FF5"/>
    <w:rsid w:val="00A326C4"/>
    <w:rsid w:val="00A32E8B"/>
    <w:rsid w:val="00A36331"/>
    <w:rsid w:val="00A414DE"/>
    <w:rsid w:val="00A41BD0"/>
    <w:rsid w:val="00A735D5"/>
    <w:rsid w:val="00A8232B"/>
    <w:rsid w:val="00A92E3C"/>
    <w:rsid w:val="00A96B94"/>
    <w:rsid w:val="00A96C39"/>
    <w:rsid w:val="00AA0C7D"/>
    <w:rsid w:val="00AB478A"/>
    <w:rsid w:val="00AB7C8F"/>
    <w:rsid w:val="00AC6573"/>
    <w:rsid w:val="00AE0BEC"/>
    <w:rsid w:val="00AE5D31"/>
    <w:rsid w:val="00B006E9"/>
    <w:rsid w:val="00B10E20"/>
    <w:rsid w:val="00B12027"/>
    <w:rsid w:val="00B13604"/>
    <w:rsid w:val="00B349F2"/>
    <w:rsid w:val="00B3504A"/>
    <w:rsid w:val="00B375E8"/>
    <w:rsid w:val="00B52D02"/>
    <w:rsid w:val="00B66F53"/>
    <w:rsid w:val="00B75D4A"/>
    <w:rsid w:val="00B80820"/>
    <w:rsid w:val="00B80ABF"/>
    <w:rsid w:val="00B92BF5"/>
    <w:rsid w:val="00BA1C53"/>
    <w:rsid w:val="00BA27D4"/>
    <w:rsid w:val="00BA7316"/>
    <w:rsid w:val="00BC6C43"/>
    <w:rsid w:val="00BD2C06"/>
    <w:rsid w:val="00BD71A9"/>
    <w:rsid w:val="00BF03A9"/>
    <w:rsid w:val="00BF6FD9"/>
    <w:rsid w:val="00C0158C"/>
    <w:rsid w:val="00C02456"/>
    <w:rsid w:val="00C05209"/>
    <w:rsid w:val="00C14128"/>
    <w:rsid w:val="00C160F9"/>
    <w:rsid w:val="00C214D2"/>
    <w:rsid w:val="00C217E9"/>
    <w:rsid w:val="00C22D17"/>
    <w:rsid w:val="00C34A38"/>
    <w:rsid w:val="00C34DD7"/>
    <w:rsid w:val="00C40C45"/>
    <w:rsid w:val="00C42757"/>
    <w:rsid w:val="00C47826"/>
    <w:rsid w:val="00C503DC"/>
    <w:rsid w:val="00C5417D"/>
    <w:rsid w:val="00C541C6"/>
    <w:rsid w:val="00C656EB"/>
    <w:rsid w:val="00C749D3"/>
    <w:rsid w:val="00C80246"/>
    <w:rsid w:val="00C904CA"/>
    <w:rsid w:val="00C922F5"/>
    <w:rsid w:val="00CB2C9E"/>
    <w:rsid w:val="00CB35FB"/>
    <w:rsid w:val="00CD2317"/>
    <w:rsid w:val="00CE1884"/>
    <w:rsid w:val="00CE1F20"/>
    <w:rsid w:val="00CF4C25"/>
    <w:rsid w:val="00D07BF4"/>
    <w:rsid w:val="00D12AB1"/>
    <w:rsid w:val="00D17C90"/>
    <w:rsid w:val="00D229AE"/>
    <w:rsid w:val="00D34D84"/>
    <w:rsid w:val="00D44B21"/>
    <w:rsid w:val="00D504F6"/>
    <w:rsid w:val="00D745B7"/>
    <w:rsid w:val="00D83F1A"/>
    <w:rsid w:val="00D9341B"/>
    <w:rsid w:val="00D943F3"/>
    <w:rsid w:val="00DB3D3B"/>
    <w:rsid w:val="00DC29D8"/>
    <w:rsid w:val="00DE0B06"/>
    <w:rsid w:val="00DE3017"/>
    <w:rsid w:val="00DF0D4B"/>
    <w:rsid w:val="00E11720"/>
    <w:rsid w:val="00E20AA4"/>
    <w:rsid w:val="00E359CE"/>
    <w:rsid w:val="00E3713F"/>
    <w:rsid w:val="00E66D54"/>
    <w:rsid w:val="00E70194"/>
    <w:rsid w:val="00E73335"/>
    <w:rsid w:val="00EA1FBF"/>
    <w:rsid w:val="00EC22F1"/>
    <w:rsid w:val="00EC4DA4"/>
    <w:rsid w:val="00EC7DC0"/>
    <w:rsid w:val="00ED0323"/>
    <w:rsid w:val="00ED261E"/>
    <w:rsid w:val="00ED7268"/>
    <w:rsid w:val="00EF2DAC"/>
    <w:rsid w:val="00EF31A1"/>
    <w:rsid w:val="00F15E5E"/>
    <w:rsid w:val="00F24B98"/>
    <w:rsid w:val="00F41435"/>
    <w:rsid w:val="00F5276B"/>
    <w:rsid w:val="00F62868"/>
    <w:rsid w:val="00F67CC8"/>
    <w:rsid w:val="00F745AC"/>
    <w:rsid w:val="00F77C15"/>
    <w:rsid w:val="00F81D62"/>
    <w:rsid w:val="00F974AA"/>
    <w:rsid w:val="00FA4DB4"/>
    <w:rsid w:val="00FB2B01"/>
    <w:rsid w:val="00FC3A57"/>
    <w:rsid w:val="00FC3C5F"/>
    <w:rsid w:val="00FC6189"/>
    <w:rsid w:val="00FD33D2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206</TotalTime>
  <Pages>2</Pages>
  <Words>156</Words>
  <Characters>960</Characters>
  <Application>Microsoft Office Word</Application>
  <DocSecurity>0</DocSecurity>
  <Lines>480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Distribution (Shipping) Record (without Ingredients) Example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Distribution (Shipping) Record (without Ingredients) Example</dc:title>
  <dc:subject>Meat, Abattoir, Meat Facility Standards, MFS 2022, Recall, Distribution Shipping Record</dc:subject>
  <dc:creator>Government of Alberta- Agriculture and Irrigation- Food Safety</dc:creator>
  <cp:keywords>Security Classification: PUBLIC</cp:keywords>
  <dc:description/>
  <cp:revision>187</cp:revision>
  <cp:lastPrinted>2024-05-16T19:17:00Z</cp:lastPrinted>
  <dcterms:created xsi:type="dcterms:W3CDTF">2026-05-13T17:06:00Z</dcterms:created>
  <dcterms:modified xsi:type="dcterms:W3CDTF">2026-08-05T18:29:00Z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AGUCMINT-9273085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9858142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http://agucm.agric.gov.ab.ca/cs/idcplg?IdcService=DESKTOP_DOC_INFO&amp;dDocName=AGUCMINT-9273085&amp;dID=9858142&amp;ClientControlled=DocMan,taskpane&amp;coreContentOnly=1</vt:lpwstr>
  </property>
</Properties>
</file>